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3058"/>
        <w:gridCol w:w="1346"/>
        <w:gridCol w:w="3712"/>
      </w:tblGrid>
      <w:tr w:rsidR="008E26A3" w14:paraId="70BE046B" w14:textId="77777777" w:rsidTr="00293C45">
        <w:trPr>
          <w:cantSplit/>
          <w:trHeight w:val="432"/>
        </w:trPr>
        <w:tc>
          <w:tcPr>
            <w:tcW w:w="1964" w:type="dxa"/>
            <w:vAlign w:val="bottom"/>
          </w:tcPr>
          <w:p w14:paraId="71F2AAAB" w14:textId="409DF0C8" w:rsidR="008E26A3" w:rsidRDefault="008F0CFF">
            <w:pPr>
              <w:rPr>
                <w:rFonts w:cs="Arial"/>
              </w:rPr>
            </w:pPr>
            <w:r>
              <w:rPr>
                <w:rFonts w:cs="Arial"/>
              </w:rPr>
              <w:t>Student</w:t>
            </w:r>
            <w:r w:rsidR="008E26A3">
              <w:rPr>
                <w:rFonts w:cs="Arial"/>
              </w:rPr>
              <w:t xml:space="preserve"> Name</w:t>
            </w:r>
            <w:r w:rsidR="000269F6">
              <w:rPr>
                <w:rFonts w:cs="Arial"/>
              </w:rPr>
              <w:t>: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8A62DA" w14:textId="77777777" w:rsidR="008E26A3" w:rsidRPr="008F0CFF" w:rsidRDefault="008E26A3">
            <w:pPr>
              <w:rPr>
                <w:rFonts w:cs="Arial"/>
                <w:b/>
                <w:bCs/>
              </w:rPr>
            </w:pPr>
          </w:p>
        </w:tc>
        <w:tc>
          <w:tcPr>
            <w:tcW w:w="1346" w:type="dxa"/>
            <w:vAlign w:val="bottom"/>
          </w:tcPr>
          <w:p w14:paraId="28FEFB12" w14:textId="5A1678DC" w:rsidR="008E26A3" w:rsidRDefault="008F0CFF">
            <w:pPr>
              <w:rPr>
                <w:rFonts w:cs="Arial"/>
              </w:rPr>
            </w:pPr>
            <w:r>
              <w:rPr>
                <w:rFonts w:cs="Arial"/>
              </w:rPr>
              <w:t>Course:</w:t>
            </w:r>
          </w:p>
        </w:tc>
        <w:tc>
          <w:tcPr>
            <w:tcW w:w="3712" w:type="dxa"/>
            <w:tcBorders>
              <w:bottom w:val="single" w:sz="4" w:space="0" w:color="auto"/>
            </w:tcBorders>
            <w:vAlign w:val="bottom"/>
          </w:tcPr>
          <w:p w14:paraId="58F2AC04" w14:textId="77777777" w:rsidR="008E26A3" w:rsidRPr="008F0CFF" w:rsidRDefault="008E26A3">
            <w:pPr>
              <w:rPr>
                <w:rFonts w:cs="Arial"/>
                <w:b/>
                <w:bCs/>
              </w:rPr>
            </w:pPr>
          </w:p>
        </w:tc>
      </w:tr>
      <w:tr w:rsidR="008E26A3" w14:paraId="298D450E" w14:textId="77777777" w:rsidTr="00293C45">
        <w:trPr>
          <w:cantSplit/>
          <w:trHeight w:val="432"/>
        </w:trPr>
        <w:tc>
          <w:tcPr>
            <w:tcW w:w="1964" w:type="dxa"/>
            <w:vAlign w:val="bottom"/>
          </w:tcPr>
          <w:p w14:paraId="44BC7D73" w14:textId="15D4477E" w:rsidR="008E26A3" w:rsidRDefault="008F0CFF">
            <w:pPr>
              <w:rPr>
                <w:rFonts w:cs="Arial"/>
              </w:rPr>
            </w:pPr>
            <w:r>
              <w:rPr>
                <w:rFonts w:cs="Arial"/>
              </w:rPr>
              <w:t>Student</w:t>
            </w:r>
            <w:r w:rsidR="008E26A3">
              <w:rPr>
                <w:rFonts w:cs="Arial"/>
              </w:rPr>
              <w:t xml:space="preserve"> Number</w:t>
            </w:r>
            <w:r w:rsidR="000269F6">
              <w:rPr>
                <w:rFonts w:cs="Arial"/>
              </w:rPr>
              <w:t>:</w:t>
            </w:r>
          </w:p>
        </w:tc>
        <w:tc>
          <w:tcPr>
            <w:tcW w:w="30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572EE" w14:textId="77777777" w:rsidR="008E26A3" w:rsidRPr="008F0CFF" w:rsidRDefault="008E26A3">
            <w:pPr>
              <w:rPr>
                <w:rFonts w:cs="Arial"/>
                <w:b/>
                <w:bCs/>
              </w:rPr>
            </w:pPr>
          </w:p>
        </w:tc>
        <w:tc>
          <w:tcPr>
            <w:tcW w:w="1346" w:type="dxa"/>
            <w:vAlign w:val="bottom"/>
          </w:tcPr>
          <w:p w14:paraId="4DB6D93F" w14:textId="70CEE3F7" w:rsidR="008E26A3" w:rsidRDefault="008F0CFF">
            <w:pPr>
              <w:rPr>
                <w:rFonts w:cs="Arial"/>
              </w:rPr>
            </w:pPr>
            <w:r>
              <w:rPr>
                <w:rFonts w:cs="Arial"/>
              </w:rPr>
              <w:t>Department: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B915FB" w14:textId="77777777" w:rsidR="008E26A3" w:rsidRPr="008F0CFF" w:rsidRDefault="008E26A3">
            <w:pPr>
              <w:rPr>
                <w:rFonts w:cs="Arial"/>
                <w:b/>
                <w:bCs/>
              </w:rPr>
            </w:pPr>
          </w:p>
        </w:tc>
      </w:tr>
    </w:tbl>
    <w:p w14:paraId="14F45DBD" w14:textId="77777777" w:rsidR="00506E0B" w:rsidRDefault="00506E0B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2410"/>
        <w:gridCol w:w="1701"/>
        <w:gridCol w:w="2268"/>
        <w:gridCol w:w="1428"/>
      </w:tblGrid>
      <w:tr w:rsidR="00F32C37" w14:paraId="7C68B944" w14:textId="77777777" w:rsidTr="00F32C37">
        <w:trPr>
          <w:cantSplit/>
        </w:trPr>
        <w:tc>
          <w:tcPr>
            <w:tcW w:w="1129" w:type="dxa"/>
          </w:tcPr>
          <w:p w14:paraId="7DBCD68D" w14:textId="5E79A7B4" w:rsidR="00506E0B" w:rsidRPr="000269F6" w:rsidRDefault="00E93B9F" w:rsidP="000269F6">
            <w:pPr>
              <w:pStyle w:val="Heading1"/>
            </w:pPr>
            <w:r w:rsidRPr="000269F6">
              <w:t>Date</w:t>
            </w:r>
            <w:r w:rsidR="008F0CFF">
              <w:t xml:space="preserve"> of entry:</w:t>
            </w:r>
          </w:p>
        </w:tc>
        <w:tc>
          <w:tcPr>
            <w:tcW w:w="1134" w:type="dxa"/>
          </w:tcPr>
          <w:p w14:paraId="507FD695" w14:textId="115F0D9B" w:rsidR="00506E0B" w:rsidRPr="000269F6" w:rsidRDefault="008F0CFF" w:rsidP="000269F6">
            <w:pPr>
              <w:pStyle w:val="Heading1"/>
            </w:pPr>
            <w:r>
              <w:t>Week Number:</w:t>
            </w:r>
          </w:p>
        </w:tc>
        <w:tc>
          <w:tcPr>
            <w:tcW w:w="2410" w:type="dxa"/>
          </w:tcPr>
          <w:p w14:paraId="5357F99B" w14:textId="3141CE1F" w:rsidR="00506E0B" w:rsidRDefault="008F0CFF" w:rsidP="000269F6">
            <w:pPr>
              <w:pStyle w:val="Heading1"/>
            </w:pPr>
            <w:r>
              <w:t>Work complete for the week:</w:t>
            </w:r>
          </w:p>
        </w:tc>
        <w:tc>
          <w:tcPr>
            <w:tcW w:w="1701" w:type="dxa"/>
          </w:tcPr>
          <w:p w14:paraId="710F833A" w14:textId="066A9F08" w:rsidR="00506E0B" w:rsidRDefault="008F0CFF" w:rsidP="000269F6">
            <w:pPr>
              <w:pStyle w:val="Heading1"/>
            </w:pPr>
            <w:r>
              <w:t>Continuation of study:</w:t>
            </w:r>
          </w:p>
        </w:tc>
        <w:tc>
          <w:tcPr>
            <w:tcW w:w="2268" w:type="dxa"/>
          </w:tcPr>
          <w:p w14:paraId="6AAA12BD" w14:textId="77777777" w:rsidR="00F32C37" w:rsidRDefault="008F0CFF" w:rsidP="000269F6">
            <w:pPr>
              <w:pStyle w:val="Heading1"/>
            </w:pPr>
            <w:r>
              <w:t>Student</w:t>
            </w:r>
          </w:p>
          <w:p w14:paraId="7B2A32B1" w14:textId="7F8D4C03" w:rsidR="00506E0B" w:rsidRDefault="008F0CFF" w:rsidP="000269F6">
            <w:pPr>
              <w:pStyle w:val="Heading1"/>
            </w:pPr>
            <w:r>
              <w:t>Comments:</w:t>
            </w:r>
          </w:p>
        </w:tc>
        <w:tc>
          <w:tcPr>
            <w:tcW w:w="1428" w:type="dxa"/>
          </w:tcPr>
          <w:p w14:paraId="1CE79C6D" w14:textId="1610F79F" w:rsidR="00506E0B" w:rsidRDefault="008F0CFF" w:rsidP="000269F6">
            <w:pPr>
              <w:pStyle w:val="Heading1"/>
            </w:pPr>
            <w:r>
              <w:t>Lecturer Comments:</w:t>
            </w:r>
          </w:p>
        </w:tc>
      </w:tr>
      <w:tr w:rsidR="00F32C37" w14:paraId="5D68A85C" w14:textId="77777777" w:rsidTr="00F32C37">
        <w:trPr>
          <w:cantSplit/>
          <w:trHeight w:val="1134"/>
        </w:trPr>
        <w:tc>
          <w:tcPr>
            <w:tcW w:w="1129" w:type="dxa"/>
          </w:tcPr>
          <w:p w14:paraId="58986455" w14:textId="77777777" w:rsidR="00506E0B" w:rsidRPr="000269F6" w:rsidRDefault="00506E0B" w:rsidP="000269F6"/>
        </w:tc>
        <w:tc>
          <w:tcPr>
            <w:tcW w:w="1134" w:type="dxa"/>
          </w:tcPr>
          <w:p w14:paraId="694DE9D1" w14:textId="77777777" w:rsidR="00506E0B" w:rsidRPr="000269F6" w:rsidRDefault="00506E0B" w:rsidP="000269F6"/>
        </w:tc>
        <w:tc>
          <w:tcPr>
            <w:tcW w:w="2410" w:type="dxa"/>
          </w:tcPr>
          <w:p w14:paraId="6D0FE811" w14:textId="77777777" w:rsidR="00506E0B" w:rsidRPr="000269F6" w:rsidRDefault="00506E0B" w:rsidP="000269F6"/>
        </w:tc>
        <w:tc>
          <w:tcPr>
            <w:tcW w:w="1701" w:type="dxa"/>
          </w:tcPr>
          <w:p w14:paraId="1646B8A8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3226CED6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15D9BE5D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15CC0BB8" w14:textId="77777777" w:rsidTr="00F32C37">
        <w:trPr>
          <w:cantSplit/>
          <w:trHeight w:val="1134"/>
        </w:trPr>
        <w:tc>
          <w:tcPr>
            <w:tcW w:w="1129" w:type="dxa"/>
          </w:tcPr>
          <w:p w14:paraId="130FC291" w14:textId="77777777" w:rsidR="00506E0B" w:rsidRPr="000269F6" w:rsidRDefault="00506E0B" w:rsidP="000269F6"/>
        </w:tc>
        <w:tc>
          <w:tcPr>
            <w:tcW w:w="1134" w:type="dxa"/>
          </w:tcPr>
          <w:p w14:paraId="5EA7F2CA" w14:textId="77777777" w:rsidR="00506E0B" w:rsidRPr="000269F6" w:rsidRDefault="00506E0B" w:rsidP="000269F6"/>
        </w:tc>
        <w:tc>
          <w:tcPr>
            <w:tcW w:w="2410" w:type="dxa"/>
          </w:tcPr>
          <w:p w14:paraId="6C1A1F79" w14:textId="77777777" w:rsidR="00506E0B" w:rsidRPr="000269F6" w:rsidRDefault="00506E0B" w:rsidP="000269F6"/>
        </w:tc>
        <w:tc>
          <w:tcPr>
            <w:tcW w:w="1701" w:type="dxa"/>
          </w:tcPr>
          <w:p w14:paraId="41365AF8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5D4CB93A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636ADDCE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6DE5374A" w14:textId="77777777" w:rsidTr="00F32C37">
        <w:trPr>
          <w:cantSplit/>
          <w:trHeight w:val="1134"/>
        </w:trPr>
        <w:tc>
          <w:tcPr>
            <w:tcW w:w="1129" w:type="dxa"/>
          </w:tcPr>
          <w:p w14:paraId="4FEA4A30" w14:textId="77777777" w:rsidR="00506E0B" w:rsidRPr="000269F6" w:rsidRDefault="00506E0B" w:rsidP="000269F6"/>
        </w:tc>
        <w:tc>
          <w:tcPr>
            <w:tcW w:w="1134" w:type="dxa"/>
          </w:tcPr>
          <w:p w14:paraId="6A2D040D" w14:textId="77777777" w:rsidR="00506E0B" w:rsidRPr="000269F6" w:rsidRDefault="00506E0B" w:rsidP="000269F6"/>
        </w:tc>
        <w:tc>
          <w:tcPr>
            <w:tcW w:w="2410" w:type="dxa"/>
          </w:tcPr>
          <w:p w14:paraId="5C016726" w14:textId="77777777" w:rsidR="00506E0B" w:rsidRPr="000269F6" w:rsidRDefault="00506E0B" w:rsidP="000269F6"/>
        </w:tc>
        <w:tc>
          <w:tcPr>
            <w:tcW w:w="1701" w:type="dxa"/>
          </w:tcPr>
          <w:p w14:paraId="3CDF0362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529193A1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35D956D7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2DAC7177" w14:textId="77777777" w:rsidTr="00F32C37">
        <w:trPr>
          <w:cantSplit/>
          <w:trHeight w:val="1134"/>
        </w:trPr>
        <w:tc>
          <w:tcPr>
            <w:tcW w:w="1129" w:type="dxa"/>
          </w:tcPr>
          <w:p w14:paraId="0D871323" w14:textId="77777777" w:rsidR="00506E0B" w:rsidRPr="000269F6" w:rsidRDefault="00506E0B" w:rsidP="000269F6"/>
        </w:tc>
        <w:tc>
          <w:tcPr>
            <w:tcW w:w="1134" w:type="dxa"/>
          </w:tcPr>
          <w:p w14:paraId="11F5E5EE" w14:textId="77777777" w:rsidR="00506E0B" w:rsidRPr="000269F6" w:rsidRDefault="00506E0B" w:rsidP="000269F6"/>
        </w:tc>
        <w:tc>
          <w:tcPr>
            <w:tcW w:w="2410" w:type="dxa"/>
          </w:tcPr>
          <w:p w14:paraId="2182A87D" w14:textId="77777777" w:rsidR="00506E0B" w:rsidRPr="000269F6" w:rsidRDefault="00506E0B" w:rsidP="000269F6"/>
        </w:tc>
        <w:tc>
          <w:tcPr>
            <w:tcW w:w="1701" w:type="dxa"/>
          </w:tcPr>
          <w:p w14:paraId="2C8692C3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41B90407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71DC5B6E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18552D6F" w14:textId="77777777" w:rsidTr="00F32C37">
        <w:trPr>
          <w:cantSplit/>
          <w:trHeight w:val="1134"/>
        </w:trPr>
        <w:tc>
          <w:tcPr>
            <w:tcW w:w="1129" w:type="dxa"/>
          </w:tcPr>
          <w:p w14:paraId="4B89A84A" w14:textId="77777777" w:rsidR="00506E0B" w:rsidRPr="000269F6" w:rsidRDefault="00506E0B" w:rsidP="000269F6"/>
        </w:tc>
        <w:tc>
          <w:tcPr>
            <w:tcW w:w="1134" w:type="dxa"/>
          </w:tcPr>
          <w:p w14:paraId="7B09F25A" w14:textId="77777777" w:rsidR="00506E0B" w:rsidRPr="000269F6" w:rsidRDefault="00506E0B" w:rsidP="000269F6"/>
        </w:tc>
        <w:tc>
          <w:tcPr>
            <w:tcW w:w="2410" w:type="dxa"/>
          </w:tcPr>
          <w:p w14:paraId="47A34DDF" w14:textId="77777777" w:rsidR="00506E0B" w:rsidRPr="000269F6" w:rsidRDefault="00506E0B" w:rsidP="000269F6"/>
        </w:tc>
        <w:tc>
          <w:tcPr>
            <w:tcW w:w="1701" w:type="dxa"/>
          </w:tcPr>
          <w:p w14:paraId="5EEF427F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1BD6DDDA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1D09B443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4EE8D948" w14:textId="77777777" w:rsidTr="00F32C37">
        <w:trPr>
          <w:cantSplit/>
          <w:trHeight w:val="1134"/>
        </w:trPr>
        <w:tc>
          <w:tcPr>
            <w:tcW w:w="1129" w:type="dxa"/>
          </w:tcPr>
          <w:p w14:paraId="16BCAC8E" w14:textId="77777777" w:rsidR="00506E0B" w:rsidRPr="000269F6" w:rsidRDefault="00506E0B" w:rsidP="000269F6"/>
        </w:tc>
        <w:tc>
          <w:tcPr>
            <w:tcW w:w="1134" w:type="dxa"/>
          </w:tcPr>
          <w:p w14:paraId="5F348406" w14:textId="77777777" w:rsidR="00506E0B" w:rsidRPr="000269F6" w:rsidRDefault="00506E0B" w:rsidP="000269F6"/>
        </w:tc>
        <w:tc>
          <w:tcPr>
            <w:tcW w:w="2410" w:type="dxa"/>
          </w:tcPr>
          <w:p w14:paraId="7CB9BC1C" w14:textId="77777777" w:rsidR="00506E0B" w:rsidRPr="000269F6" w:rsidRDefault="00506E0B" w:rsidP="000269F6"/>
        </w:tc>
        <w:tc>
          <w:tcPr>
            <w:tcW w:w="1701" w:type="dxa"/>
          </w:tcPr>
          <w:p w14:paraId="7C726785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4BFA4224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5AC83D69" w14:textId="77777777" w:rsidR="00506E0B" w:rsidRPr="000269F6" w:rsidRDefault="00506E0B" w:rsidP="000269F6">
            <w:pPr>
              <w:pStyle w:val="Amount"/>
            </w:pPr>
          </w:p>
        </w:tc>
      </w:tr>
      <w:tr w:rsidR="00F32C37" w14:paraId="470287DE" w14:textId="77777777" w:rsidTr="00F32C37">
        <w:trPr>
          <w:cantSplit/>
          <w:trHeight w:val="1134"/>
        </w:trPr>
        <w:tc>
          <w:tcPr>
            <w:tcW w:w="1129" w:type="dxa"/>
          </w:tcPr>
          <w:p w14:paraId="55E48DD3" w14:textId="77777777" w:rsidR="00506E0B" w:rsidRPr="000269F6" w:rsidRDefault="00506E0B" w:rsidP="000269F6"/>
        </w:tc>
        <w:tc>
          <w:tcPr>
            <w:tcW w:w="1134" w:type="dxa"/>
          </w:tcPr>
          <w:p w14:paraId="3C21BC5B" w14:textId="77777777" w:rsidR="00506E0B" w:rsidRPr="000269F6" w:rsidRDefault="00506E0B" w:rsidP="000269F6"/>
        </w:tc>
        <w:tc>
          <w:tcPr>
            <w:tcW w:w="2410" w:type="dxa"/>
          </w:tcPr>
          <w:p w14:paraId="7543CDB1" w14:textId="77777777" w:rsidR="00506E0B" w:rsidRPr="000269F6" w:rsidRDefault="00506E0B" w:rsidP="000269F6"/>
        </w:tc>
        <w:tc>
          <w:tcPr>
            <w:tcW w:w="1701" w:type="dxa"/>
          </w:tcPr>
          <w:p w14:paraId="4536E8F3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2268" w:type="dxa"/>
          </w:tcPr>
          <w:p w14:paraId="6693909C" w14:textId="77777777" w:rsidR="00506E0B" w:rsidRPr="000269F6" w:rsidRDefault="00506E0B" w:rsidP="000269F6">
            <w:pPr>
              <w:pStyle w:val="Amount"/>
            </w:pPr>
          </w:p>
        </w:tc>
        <w:tc>
          <w:tcPr>
            <w:tcW w:w="1428" w:type="dxa"/>
          </w:tcPr>
          <w:p w14:paraId="461FA4D0" w14:textId="77777777" w:rsidR="00506E0B" w:rsidRPr="000269F6" w:rsidRDefault="00506E0B" w:rsidP="000269F6">
            <w:pPr>
              <w:pStyle w:val="Amount"/>
            </w:pPr>
          </w:p>
        </w:tc>
      </w:tr>
      <w:tr w:rsidR="008F0CFF" w14:paraId="19A3DE92" w14:textId="77777777" w:rsidTr="00F32C37">
        <w:trPr>
          <w:cantSplit/>
          <w:trHeight w:val="1134"/>
        </w:trPr>
        <w:tc>
          <w:tcPr>
            <w:tcW w:w="1129" w:type="dxa"/>
            <w:tcBorders>
              <w:bottom w:val="single" w:sz="6" w:space="0" w:color="auto"/>
            </w:tcBorders>
          </w:tcPr>
          <w:p w14:paraId="6CC23F33" w14:textId="77777777" w:rsidR="008F0CFF" w:rsidRPr="000269F6" w:rsidRDefault="008F0CFF" w:rsidP="000269F6"/>
        </w:tc>
        <w:tc>
          <w:tcPr>
            <w:tcW w:w="1134" w:type="dxa"/>
            <w:tcBorders>
              <w:bottom w:val="single" w:sz="6" w:space="0" w:color="auto"/>
            </w:tcBorders>
          </w:tcPr>
          <w:p w14:paraId="72FF863A" w14:textId="77777777" w:rsidR="008F0CFF" w:rsidRPr="000269F6" w:rsidRDefault="008F0CFF" w:rsidP="000269F6"/>
        </w:tc>
        <w:tc>
          <w:tcPr>
            <w:tcW w:w="2410" w:type="dxa"/>
            <w:tcBorders>
              <w:bottom w:val="single" w:sz="6" w:space="0" w:color="auto"/>
            </w:tcBorders>
          </w:tcPr>
          <w:p w14:paraId="4FCD6544" w14:textId="77777777" w:rsidR="008F0CFF" w:rsidRPr="000269F6" w:rsidRDefault="008F0CFF" w:rsidP="000269F6"/>
        </w:tc>
        <w:tc>
          <w:tcPr>
            <w:tcW w:w="1701" w:type="dxa"/>
          </w:tcPr>
          <w:p w14:paraId="15B2C7D5" w14:textId="77777777" w:rsidR="008F0CFF" w:rsidRPr="000269F6" w:rsidRDefault="008F0CFF" w:rsidP="000269F6">
            <w:pPr>
              <w:pStyle w:val="Amount"/>
            </w:pPr>
          </w:p>
        </w:tc>
        <w:tc>
          <w:tcPr>
            <w:tcW w:w="2268" w:type="dxa"/>
          </w:tcPr>
          <w:p w14:paraId="06A8FFF6" w14:textId="77777777" w:rsidR="008F0CFF" w:rsidRPr="000269F6" w:rsidRDefault="008F0CFF" w:rsidP="000269F6">
            <w:pPr>
              <w:pStyle w:val="Amount"/>
            </w:pPr>
          </w:p>
        </w:tc>
        <w:tc>
          <w:tcPr>
            <w:tcW w:w="1428" w:type="dxa"/>
          </w:tcPr>
          <w:p w14:paraId="1C704215" w14:textId="77777777" w:rsidR="008F0CFF" w:rsidRPr="000269F6" w:rsidRDefault="008F0CFF" w:rsidP="000269F6">
            <w:pPr>
              <w:pStyle w:val="Amount"/>
            </w:pPr>
          </w:p>
        </w:tc>
      </w:tr>
    </w:tbl>
    <w:p w14:paraId="703B07CF" w14:textId="77777777" w:rsidR="00506E0B" w:rsidRDefault="00506E0B">
      <w:pPr>
        <w:rPr>
          <w:rFonts w:cs="Arial"/>
        </w:rPr>
      </w:pPr>
    </w:p>
    <w:p w14:paraId="35D13388" w14:textId="77777777" w:rsidR="00E93B9F" w:rsidRDefault="00E93B9F" w:rsidP="000269F6">
      <w:pPr>
        <w:rPr>
          <w:rFonts w:cs="Arial"/>
        </w:rPr>
      </w:pPr>
    </w:p>
    <w:sectPr w:rsidR="00E93B9F" w:rsidSect="008E26A3">
      <w:headerReference w:type="default" r:id="rId10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9F838" w14:textId="77777777" w:rsidR="008F0CFF" w:rsidRDefault="008F0CFF" w:rsidP="008F0CFF">
      <w:r>
        <w:separator/>
      </w:r>
    </w:p>
  </w:endnote>
  <w:endnote w:type="continuationSeparator" w:id="0">
    <w:p w14:paraId="03F39D15" w14:textId="77777777" w:rsidR="008F0CFF" w:rsidRDefault="008F0CFF" w:rsidP="008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FB3D9" w14:textId="77777777" w:rsidR="008F0CFF" w:rsidRDefault="008F0CFF" w:rsidP="008F0CFF">
      <w:r>
        <w:separator/>
      </w:r>
    </w:p>
  </w:footnote>
  <w:footnote w:type="continuationSeparator" w:id="0">
    <w:p w14:paraId="2F92C42B" w14:textId="77777777" w:rsidR="008F0CFF" w:rsidRDefault="008F0CFF" w:rsidP="008F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4"/>
      <w:gridCol w:w="5076"/>
    </w:tblGrid>
    <w:tr w:rsidR="008F0CFF" w14:paraId="7B2988DE" w14:textId="77777777" w:rsidTr="009D5A89">
      <w:trPr>
        <w:cantSplit/>
        <w:trHeight w:val="1296"/>
      </w:trPr>
      <w:tc>
        <w:tcPr>
          <w:tcW w:w="5508" w:type="dxa"/>
        </w:tcPr>
        <w:p w14:paraId="50B4A550" w14:textId="77777777" w:rsidR="008F0CFF" w:rsidRDefault="008F0CFF" w:rsidP="008F0CFF">
          <w:r w:rsidRPr="008F0CFF">
            <w:rPr>
              <w:sz w:val="36"/>
              <w:szCs w:val="44"/>
              <w:highlight w:val="yellow"/>
            </w:rPr>
            <w:t>Student Learning Diary</w:t>
          </w:r>
        </w:p>
      </w:tc>
      <w:tc>
        <w:tcPr>
          <w:tcW w:w="5508" w:type="dxa"/>
        </w:tcPr>
        <w:p w14:paraId="3D36D22B" w14:textId="77777777" w:rsidR="008F0CFF" w:rsidRPr="008E26A3" w:rsidRDefault="008F0CFF" w:rsidP="008F0CFF">
          <w:pPr>
            <w:pStyle w:val="Title"/>
          </w:pPr>
          <w:r w:rsidRPr="008F0CFF">
            <w:rPr>
              <w:sz w:val="44"/>
              <w:szCs w:val="44"/>
            </w:rPr>
            <w:t>Lecturer: Mark Gillan</w:t>
          </w:r>
        </w:p>
      </w:tc>
    </w:tr>
  </w:tbl>
  <w:p w14:paraId="450C44A7" w14:textId="77777777" w:rsidR="008F0CFF" w:rsidRDefault="008F0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8CA57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06E3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58F9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268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B5C0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C62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7A8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DE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E41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B6BB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FF"/>
    <w:rsid w:val="000269F6"/>
    <w:rsid w:val="00155EB1"/>
    <w:rsid w:val="00293C45"/>
    <w:rsid w:val="002F363B"/>
    <w:rsid w:val="00337A4A"/>
    <w:rsid w:val="00506E0B"/>
    <w:rsid w:val="008E26A3"/>
    <w:rsid w:val="008F0CFF"/>
    <w:rsid w:val="00E93B9F"/>
    <w:rsid w:val="00F3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8AB449"/>
  <w15:docId w15:val="{27CF22B7-7CF3-4365-8610-06120E03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9F6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9F6"/>
    <w:pPr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9F6"/>
    <w:pPr>
      <w:jc w:val="right"/>
      <w:outlineLvl w:val="1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9F6"/>
    <w:rPr>
      <w:rFonts w:asciiTheme="minorHAnsi" w:hAnsiTheme="minorHAnsi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26A3"/>
    <w:pPr>
      <w:jc w:val="right"/>
    </w:pPr>
    <w:rPr>
      <w:rFonts w:asciiTheme="majorHAnsi" w:eastAsiaTheme="majorEastAsia" w:hAnsiTheme="majorHAnsi" w:cstheme="majorBidi"/>
      <w:b/>
      <w:color w:val="7F7F7F" w:themeColor="text1" w:themeTint="8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E26A3"/>
    <w:rPr>
      <w:rFonts w:asciiTheme="majorHAnsi" w:eastAsiaTheme="majorEastAsia" w:hAnsiTheme="majorHAnsi" w:cstheme="majorBidi"/>
      <w:b/>
      <w:color w:val="7F7F7F" w:themeColor="text1" w:themeTint="80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8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26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6A3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E26A3"/>
    <w:rPr>
      <w:b/>
      <w:sz w:val="28"/>
    </w:rPr>
  </w:style>
  <w:style w:type="paragraph" w:customStyle="1" w:styleId="Amount">
    <w:name w:val="Amount"/>
    <w:basedOn w:val="Normal"/>
    <w:qFormat/>
    <w:rsid w:val="000269F6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0269F6"/>
    <w:rPr>
      <w:rFonts w:asciiTheme="minorHAnsi" w:hAnsiTheme="minorHAnsi" w:cs="Arial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8F0C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CFF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C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CFF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t\AppData\Roaming\Microsoft\Templates\Time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732948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2011-12-22T21:06:00+00:00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1389693</Value>
      <Value>1389694</Value>
    </PublishStatusLookup>
    <APAuthor xmlns="4873beb7-5857-4685-be1f-d57550cc96cc">
      <UserInfo>
        <DisplayName>REDMOND\v-miyaki</DisplayName>
        <AccountId>1928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Time sheet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TP102807218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9B304-5FB6-4415-B653-B51B2B77C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E33C5-01A1-4D69-B9D6-B8EC213AD90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4AB3B52-829C-41DC-9AFA-ED2719185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 sheet</Template>
  <TotalTime>10</TotalTime>
  <Pages>1</Pages>
  <Words>23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sheet</vt:lpstr>
    </vt:vector>
  </TitlesOfParts>
  <Company>Microsoft Corporation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sheet</dc:title>
  <dc:creator>Mark Gillan</dc:creator>
  <cp:lastModifiedBy>Mark Gillan</cp:lastModifiedBy>
  <cp:revision>6</cp:revision>
  <dcterms:created xsi:type="dcterms:W3CDTF">2020-09-23T19:25:00Z</dcterms:created>
  <dcterms:modified xsi:type="dcterms:W3CDTF">2020-09-23T19:35:00Z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TC062563481033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