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FDF3F" w14:textId="5B9DDBDC" w:rsidR="00453081" w:rsidRPr="00953544" w:rsidRDefault="00453081" w:rsidP="00953544">
      <w:pPr>
        <w:pStyle w:val="Heading1"/>
      </w:pPr>
      <w:r w:rsidRPr="00953544">
        <w:t xml:space="preserve">Task </w:t>
      </w:r>
      <w:r w:rsidR="009870B8">
        <w:t>10</w:t>
      </w:r>
    </w:p>
    <w:p w14:paraId="1B743E11" w14:textId="12F012CF" w:rsidR="00453081" w:rsidRPr="00953544" w:rsidRDefault="009870B8" w:rsidP="00953544">
      <w:pPr>
        <w:pStyle w:val="Heading2"/>
      </w:pPr>
      <w:r>
        <w:t>Cyber Hygiene</w:t>
      </w:r>
    </w:p>
    <w:p w14:paraId="557DE545" w14:textId="77777777" w:rsidR="00953544" w:rsidRDefault="00953544" w:rsidP="00953544"/>
    <w:p w14:paraId="59D172C3" w14:textId="39C3AE72" w:rsidR="00953544" w:rsidRDefault="00B06342" w:rsidP="009870B8">
      <w:pPr>
        <w:pStyle w:val="ListParagraph"/>
        <w:numPr>
          <w:ilvl w:val="0"/>
          <w:numId w:val="1"/>
        </w:numPr>
      </w:pPr>
      <w:r>
        <w:t>In your own words, d</w:t>
      </w:r>
      <w:r w:rsidR="009870B8">
        <w:t>efine “Cyber Resilience”</w:t>
      </w:r>
      <w:r w:rsidR="009870B8">
        <w:br/>
      </w:r>
      <w:sdt>
        <w:sdtPr>
          <w:id w:val="645554073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 w:rsidR="009870B8">
        <w:br/>
      </w:r>
    </w:p>
    <w:p w14:paraId="28D0F771" w14:textId="77FB3543" w:rsidR="009870B8" w:rsidRDefault="009870B8" w:rsidP="009870B8">
      <w:pPr>
        <w:pStyle w:val="ListParagraph"/>
        <w:numPr>
          <w:ilvl w:val="0"/>
          <w:numId w:val="1"/>
        </w:numPr>
      </w:pPr>
      <w:r>
        <w:t>What is the importance of a robust business continuity plan?</w:t>
      </w:r>
      <w:r>
        <w:br/>
      </w:r>
      <w:sdt>
        <w:sdtPr>
          <w:id w:val="93215505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>
        <w:br/>
      </w:r>
    </w:p>
    <w:p w14:paraId="6C81FA0C" w14:textId="13802524" w:rsidR="009870B8" w:rsidRDefault="009870B8" w:rsidP="009870B8">
      <w:pPr>
        <w:pStyle w:val="ListParagraph"/>
        <w:numPr>
          <w:ilvl w:val="0"/>
          <w:numId w:val="1"/>
        </w:numPr>
      </w:pPr>
      <w:r>
        <w:t xml:space="preserve">What FIVE steps does the National Cyber Security Centre </w:t>
      </w:r>
      <w:r w:rsidR="001309B8">
        <w:t xml:space="preserve">offer in their guide for small businesses to help improve their cyber security? </w:t>
      </w:r>
      <w:r w:rsidR="001309B8">
        <w:br/>
      </w:r>
      <w:r w:rsidR="001309B8">
        <w:br/>
        <w:t xml:space="preserve">Step 1: </w:t>
      </w:r>
      <w:sdt>
        <w:sdtPr>
          <w:id w:val="-1421863814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 w:rsidR="001309B8">
        <w:br/>
      </w:r>
      <w:r w:rsidR="001309B8">
        <w:br/>
        <w:t xml:space="preserve">Step 2: </w:t>
      </w:r>
      <w:sdt>
        <w:sdtPr>
          <w:id w:val="2004004100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 w:rsidR="001309B8">
        <w:br/>
      </w:r>
      <w:r w:rsidR="001309B8">
        <w:br/>
        <w:t xml:space="preserve">Step 3: </w:t>
      </w:r>
      <w:sdt>
        <w:sdtPr>
          <w:id w:val="625506648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 w:rsidR="001309B8">
        <w:br/>
      </w:r>
      <w:r w:rsidR="001309B8">
        <w:br/>
        <w:t xml:space="preserve">Step 4: </w:t>
      </w:r>
      <w:sdt>
        <w:sdtPr>
          <w:id w:val="-373150712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 w:rsidR="001309B8">
        <w:br/>
      </w:r>
      <w:r w:rsidR="001309B8">
        <w:br/>
        <w:t xml:space="preserve">Step 5: </w:t>
      </w:r>
      <w:sdt>
        <w:sdtPr>
          <w:id w:val="2003692270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 w:rsidR="001309B8">
        <w:br/>
      </w:r>
      <w:r w:rsidR="001309B8">
        <w:br/>
      </w:r>
    </w:p>
    <w:p w14:paraId="3E3D427F" w14:textId="26D590C1" w:rsidR="001309B8" w:rsidRDefault="001309B8" w:rsidP="009870B8">
      <w:pPr>
        <w:pStyle w:val="ListParagraph"/>
        <w:numPr>
          <w:ilvl w:val="0"/>
          <w:numId w:val="1"/>
        </w:numPr>
      </w:pPr>
      <w:r>
        <w:t>An organisation should aim to manage risks associated with cyber threats. Name at least THREE risks:</w:t>
      </w:r>
      <w:r>
        <w:br/>
      </w:r>
      <w:r>
        <w:br/>
        <w:t xml:space="preserve">Risk 1: </w:t>
      </w:r>
      <w:sdt>
        <w:sdtPr>
          <w:id w:val="-1454939769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>
        <w:br/>
      </w:r>
      <w:r>
        <w:br/>
        <w:t xml:space="preserve">Risk 2: </w:t>
      </w:r>
      <w:sdt>
        <w:sdtPr>
          <w:id w:val="1311905349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>
        <w:br/>
      </w:r>
      <w:r>
        <w:br/>
        <w:t xml:space="preserve">Risk 3: </w:t>
      </w:r>
      <w:sdt>
        <w:sdtPr>
          <w:id w:val="-1626770644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>
        <w:br/>
      </w:r>
      <w:r>
        <w:br/>
        <w:t xml:space="preserve">Any others: </w:t>
      </w:r>
      <w:sdt>
        <w:sdtPr>
          <w:id w:val="75328550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>
        <w:br/>
      </w:r>
      <w:r>
        <w:br/>
      </w:r>
    </w:p>
    <w:p w14:paraId="2B5439F4" w14:textId="545DAFBE" w:rsidR="001309B8" w:rsidRDefault="001309B8" w:rsidP="001309B8">
      <w:pPr>
        <w:pStyle w:val="ListParagraph"/>
        <w:numPr>
          <w:ilvl w:val="0"/>
          <w:numId w:val="1"/>
        </w:numPr>
      </w:pPr>
      <w:r>
        <w:t>Where do the threats come from? Name THREE threats.</w:t>
      </w:r>
      <w:r>
        <w:br/>
      </w:r>
      <w:r>
        <w:br/>
        <w:t xml:space="preserve">Threat 1: </w:t>
      </w:r>
      <w:sdt>
        <w:sdtPr>
          <w:id w:val="-71125406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>
        <w:br/>
      </w:r>
      <w:r>
        <w:br/>
        <w:t xml:space="preserve">Threat 2: </w:t>
      </w:r>
      <w:sdt>
        <w:sdtPr>
          <w:id w:val="-2114117032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>
        <w:br/>
      </w:r>
      <w:r>
        <w:br/>
        <w:t xml:space="preserve">Threat 3: </w:t>
      </w:r>
      <w:sdt>
        <w:sdtPr>
          <w:id w:val="-1990388738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>
        <w:br/>
      </w:r>
      <w:r>
        <w:br/>
        <w:t xml:space="preserve">Other threats: </w:t>
      </w:r>
      <w:sdt>
        <w:sdtPr>
          <w:id w:val="-1038273566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>
        <w:br/>
      </w:r>
      <w:r>
        <w:lastRenderedPageBreak/>
        <w:br/>
      </w:r>
    </w:p>
    <w:p w14:paraId="49A45D00" w14:textId="0F5349E4" w:rsidR="001309B8" w:rsidRDefault="001309B8" w:rsidP="001309B8">
      <w:pPr>
        <w:pStyle w:val="ListParagraph"/>
        <w:numPr>
          <w:ilvl w:val="0"/>
          <w:numId w:val="1"/>
        </w:numPr>
      </w:pPr>
      <w:r>
        <w:t>What is a cookie</w:t>
      </w:r>
      <w:r w:rsidR="00766731">
        <w:t>?</w:t>
      </w:r>
      <w:r>
        <w:t xml:space="preserve"> and what types are there?</w:t>
      </w:r>
      <w:r>
        <w:br/>
      </w:r>
      <w:r>
        <w:br/>
      </w:r>
      <w:sdt>
        <w:sdtPr>
          <w:id w:val="-598098160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>
        <w:br/>
      </w:r>
      <w:r>
        <w:br/>
      </w:r>
    </w:p>
    <w:p w14:paraId="31FBF75C" w14:textId="1ADD268E" w:rsidR="001309B8" w:rsidRDefault="001309B8" w:rsidP="001309B8">
      <w:pPr>
        <w:pStyle w:val="ListParagraph"/>
        <w:numPr>
          <w:ilvl w:val="0"/>
          <w:numId w:val="1"/>
        </w:numPr>
      </w:pPr>
      <w:r>
        <w:t>What information can a digital image contain as metadata? Name at least FOUR possible items of metadata.</w:t>
      </w:r>
      <w:r>
        <w:br/>
      </w:r>
      <w:r>
        <w:br/>
        <w:t xml:space="preserve">Metadata 1: </w:t>
      </w:r>
      <w:sdt>
        <w:sdtPr>
          <w:id w:val="49585165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>
        <w:br/>
      </w:r>
      <w:r>
        <w:br/>
        <w:t xml:space="preserve">Metadata 2: </w:t>
      </w:r>
      <w:sdt>
        <w:sdtPr>
          <w:id w:val="611788957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>
        <w:br/>
      </w:r>
      <w:r>
        <w:br/>
      </w:r>
      <w:r>
        <w:t xml:space="preserve">Metadata </w:t>
      </w:r>
      <w:r>
        <w:t>3</w:t>
      </w:r>
      <w:r>
        <w:t xml:space="preserve">: </w:t>
      </w:r>
      <w:sdt>
        <w:sdtPr>
          <w:id w:val="940948647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>
        <w:br/>
      </w:r>
      <w:r>
        <w:br/>
        <w:t xml:space="preserve">Metadata </w:t>
      </w:r>
      <w:r>
        <w:t>4</w:t>
      </w:r>
      <w:r>
        <w:t xml:space="preserve">: </w:t>
      </w:r>
      <w:sdt>
        <w:sdtPr>
          <w:id w:val="1655951131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>
        <w:br/>
      </w:r>
      <w:r>
        <w:br/>
      </w:r>
      <w:r>
        <w:t xml:space="preserve">Other metadata: </w:t>
      </w:r>
      <w:sdt>
        <w:sdtPr>
          <w:id w:val="-1317184322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>
        <w:br/>
      </w:r>
      <w:r>
        <w:br/>
      </w:r>
    </w:p>
    <w:p w14:paraId="5DADA69B" w14:textId="34B3D94A" w:rsidR="00453081" w:rsidRPr="00766731" w:rsidRDefault="001309B8" w:rsidP="00953544">
      <w:pPr>
        <w:pStyle w:val="ListParagraph"/>
        <w:numPr>
          <w:ilvl w:val="0"/>
          <w:numId w:val="1"/>
        </w:numPr>
      </w:pPr>
      <w:r>
        <w:t>What is Geotagging?</w:t>
      </w:r>
      <w:r>
        <w:br/>
      </w:r>
      <w:sdt>
        <w:sdtPr>
          <w:id w:val="-1706477283"/>
          <w:placeholder>
            <w:docPart w:val="DefaultPlaceholder_-1854013440"/>
          </w:placeholder>
          <w:showingPlcHdr/>
        </w:sdtPr>
        <w:sdtContent>
          <w:r w:rsidR="00882446" w:rsidRPr="000262E1">
            <w:rPr>
              <w:rStyle w:val="PlaceholderText"/>
            </w:rPr>
            <w:t>Click or tap here to enter text.</w:t>
          </w:r>
        </w:sdtContent>
      </w:sdt>
      <w:r>
        <w:br/>
      </w:r>
    </w:p>
    <w:p w14:paraId="69DD648B" w14:textId="4FEE68BC" w:rsidR="00772D3D" w:rsidRPr="00953544" w:rsidRDefault="00953544" w:rsidP="00953544">
      <w:pPr>
        <w:rPr>
          <w:b/>
          <w:bCs/>
          <w:sz w:val="32"/>
          <w:szCs w:val="32"/>
        </w:rPr>
      </w:pPr>
      <w:r w:rsidRPr="00953544">
        <w:rPr>
          <w:b/>
          <w:bCs/>
          <w:sz w:val="32"/>
          <w:szCs w:val="32"/>
        </w:rPr>
        <w:t xml:space="preserve">End of Task </w:t>
      </w:r>
      <w:r w:rsidR="00766731">
        <w:rPr>
          <w:b/>
          <w:bCs/>
          <w:sz w:val="32"/>
          <w:szCs w:val="32"/>
        </w:rPr>
        <w:t>10</w:t>
      </w:r>
    </w:p>
    <w:sectPr w:rsidR="00772D3D" w:rsidRPr="00953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51CC6"/>
    <w:multiLevelType w:val="hybridMultilevel"/>
    <w:tmpl w:val="138E88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gXFrdkP+LMcOYy+ykUY58VqogqJcpM4h09jtEmpvOF2LJkMclwqlCD7+eBahW8JlZqyzw1O7ZKoocV0wdMk46w==" w:salt="S/ViknFu7YyQ1vgkCys3M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0B8"/>
    <w:rsid w:val="001309B8"/>
    <w:rsid w:val="00453081"/>
    <w:rsid w:val="00766731"/>
    <w:rsid w:val="00772D3D"/>
    <w:rsid w:val="00807E80"/>
    <w:rsid w:val="00882446"/>
    <w:rsid w:val="00953544"/>
    <w:rsid w:val="009870B8"/>
    <w:rsid w:val="00B0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E736"/>
  <w15:chartTrackingRefBased/>
  <w15:docId w15:val="{18F36B6B-EC3A-4266-9970-3A34A4EF3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0"/>
    </w:pPr>
    <w:rPr>
      <w:rFonts w:ascii="Calibri" w:eastAsia="Calibri" w:hAnsi="Calibri" w:cs="Calibri"/>
      <w:b/>
      <w:bCs/>
      <w:color w:val="719928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1"/>
    </w:pPr>
    <w:rPr>
      <w:rFonts w:ascii="Calibri" w:eastAsia="Calibri" w:hAnsi="Calibri" w:cs="Calibri"/>
      <w:color w:val="7199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544"/>
    <w:rPr>
      <w:rFonts w:ascii="Calibri" w:eastAsia="Calibri" w:hAnsi="Calibri" w:cs="Calibri"/>
      <w:b/>
      <w:bCs/>
      <w:color w:val="7199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953544"/>
    <w:rPr>
      <w:rFonts w:ascii="Calibri" w:eastAsia="Calibri" w:hAnsi="Calibri" w:cs="Calibri"/>
      <w:color w:val="719928"/>
      <w:sz w:val="32"/>
      <w:szCs w:val="32"/>
    </w:rPr>
  </w:style>
  <w:style w:type="paragraph" w:styleId="ListParagraph">
    <w:name w:val="List Paragraph"/>
    <w:basedOn w:val="Normal"/>
    <w:uiPriority w:val="34"/>
    <w:qFormat/>
    <w:rsid w:val="009870B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824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2%20Course%20Documents\Data%20Security%20NC%20-%20H9E2%2045\MG%20tasks%20instead%20of%20original%20tasks\1Task%20XX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02824-EE7D-4090-AF57-72AD78514AEE}"/>
      </w:docPartPr>
      <w:docPartBody>
        <w:p w:rsidR="00000000" w:rsidRDefault="0068157B">
          <w:r w:rsidRPr="000262E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57B"/>
    <w:rsid w:val="0068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157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1Task XXX</Template>
  <TotalTime>2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3</cp:revision>
  <dcterms:created xsi:type="dcterms:W3CDTF">2021-10-18T05:00:00Z</dcterms:created>
  <dcterms:modified xsi:type="dcterms:W3CDTF">2021-10-18T05:01:00Z</dcterms:modified>
</cp:coreProperties>
</file>