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FAB8F" w14:textId="0371D8F3" w:rsidR="00453081" w:rsidRPr="00953544" w:rsidRDefault="00453081" w:rsidP="00953544">
      <w:pPr>
        <w:pStyle w:val="Heading1"/>
      </w:pPr>
      <w:r w:rsidRPr="00953544">
        <w:t xml:space="preserve">Task </w:t>
      </w:r>
      <w:r w:rsidR="00FB5E15">
        <w:t>11</w:t>
      </w:r>
    </w:p>
    <w:p w14:paraId="6BE59611" w14:textId="5C7D4804" w:rsidR="00453081" w:rsidRPr="00953544" w:rsidRDefault="00FB5E15" w:rsidP="00953544">
      <w:pPr>
        <w:pStyle w:val="Heading2"/>
      </w:pPr>
      <w:r>
        <w:t>Keeping Data Secure</w:t>
      </w:r>
    </w:p>
    <w:p w14:paraId="61BAF399" w14:textId="77777777" w:rsidR="00953544" w:rsidRDefault="00953544" w:rsidP="00953544"/>
    <w:p w14:paraId="5C20244C" w14:textId="48CFA836" w:rsidR="00953544" w:rsidRDefault="00FB5E15" w:rsidP="00953544">
      <w:r>
        <w:t>Create a guide for others to help them stay safer online and to keep their data more secure.</w:t>
      </w:r>
    </w:p>
    <w:p w14:paraId="6174EE4A" w14:textId="030B2F4A" w:rsidR="00EF34D2" w:rsidRDefault="00EF34D2" w:rsidP="00953544">
      <w:r>
        <w:t>Be sure to include social media, Email, Online Reputation, Explain Two-Step Authentication and as many stay-safer pointers.</w:t>
      </w:r>
    </w:p>
    <w:p w14:paraId="4B1C235B" w14:textId="44D9DE6C" w:rsidR="00FB5E15" w:rsidRDefault="00FB5E15" w:rsidP="00953544">
      <w:r>
        <w:t>Share your guide with a classmate and ask for their review as to how it could help along with any pointers missed – swap your guide with another student and each of you review. It is important to be kind and respectful when reviewing, try to be helpful and do NOT just criticise. Discuss with each other and make some quick notes as to the discussion using this form.</w:t>
      </w:r>
    </w:p>
    <w:p w14:paraId="2DE9A4AF" w14:textId="775F8BF3" w:rsidR="00EF34D2" w:rsidRDefault="00EF34D2" w:rsidP="00953544"/>
    <w:p w14:paraId="2788DE94" w14:textId="77777777" w:rsidR="00EF34D2" w:rsidRDefault="00EF34D2" w:rsidP="00953544"/>
    <w:p w14:paraId="71D1049D" w14:textId="0436F8F7" w:rsidR="00FB5E15" w:rsidRDefault="00FB5E15" w:rsidP="00953544">
      <w:r>
        <w:t xml:space="preserve">The review (good and helpful points): </w:t>
      </w:r>
    </w:p>
    <w:p w14:paraId="4BF9C6BD" w14:textId="0D9DA807" w:rsidR="00FB5E15" w:rsidRDefault="00491687" w:rsidP="00953544">
      <w:sdt>
        <w:sdtPr>
          <w:id w:val="1455294321"/>
          <w:placeholder>
            <w:docPart w:val="DefaultPlaceholder_-1854013440"/>
          </w:placeholder>
          <w:showingPlcHdr/>
        </w:sdtPr>
        <w:sdtEndPr/>
        <w:sdtContent>
          <w:r w:rsidR="00FB5E15" w:rsidRPr="000262E1">
            <w:rPr>
              <w:rStyle w:val="PlaceholderText"/>
            </w:rPr>
            <w:t>Click or tap here to enter text.</w:t>
          </w:r>
        </w:sdtContent>
      </w:sdt>
      <w:r w:rsidR="00FB5E15">
        <w:br/>
      </w:r>
    </w:p>
    <w:p w14:paraId="5F68A0D7" w14:textId="1BEFC3F1" w:rsidR="00FB5E15" w:rsidRDefault="00FB5E15" w:rsidP="00953544">
      <w:r>
        <w:t xml:space="preserve">The review (pointers to improve): </w:t>
      </w:r>
    </w:p>
    <w:p w14:paraId="583CBA62" w14:textId="52CA76EF" w:rsidR="00FB5E15" w:rsidRDefault="00491687" w:rsidP="00953544">
      <w:sdt>
        <w:sdtPr>
          <w:id w:val="-4526006"/>
          <w:placeholder>
            <w:docPart w:val="DefaultPlaceholder_-1854013440"/>
          </w:placeholder>
          <w:showingPlcHdr/>
        </w:sdtPr>
        <w:sdtEndPr/>
        <w:sdtContent>
          <w:r w:rsidR="00FB5E15" w:rsidRPr="000262E1">
            <w:rPr>
              <w:rStyle w:val="PlaceholderText"/>
            </w:rPr>
            <w:t>Click or tap here to enter text.</w:t>
          </w:r>
        </w:sdtContent>
      </w:sdt>
      <w:r w:rsidR="00FB5E15">
        <w:br/>
      </w:r>
    </w:p>
    <w:p w14:paraId="6F1DFC94" w14:textId="5E908838" w:rsidR="00FB5E15" w:rsidRDefault="00FB5E15" w:rsidP="00953544">
      <w:r>
        <w:t>What was most helpful?</w:t>
      </w:r>
    </w:p>
    <w:p w14:paraId="79B231C5" w14:textId="0EA21ADF" w:rsidR="00FB5E15" w:rsidRDefault="00491687" w:rsidP="00953544">
      <w:sdt>
        <w:sdtPr>
          <w:id w:val="-620222309"/>
          <w:placeholder>
            <w:docPart w:val="DefaultPlaceholder_-1854013440"/>
          </w:placeholder>
          <w:showingPlcHdr/>
        </w:sdtPr>
        <w:sdtEndPr/>
        <w:sdtContent>
          <w:r w:rsidR="00FB5E15" w:rsidRPr="000262E1">
            <w:rPr>
              <w:rStyle w:val="PlaceholderText"/>
            </w:rPr>
            <w:t>Click or tap here to enter text.</w:t>
          </w:r>
        </w:sdtContent>
      </w:sdt>
      <w:r w:rsidR="00FB5E15">
        <w:br/>
      </w:r>
    </w:p>
    <w:p w14:paraId="6F43309D" w14:textId="06F8D2B2" w:rsidR="00453081" w:rsidRDefault="00FB5E15" w:rsidP="00953544">
      <w:r>
        <w:t xml:space="preserve">Name of reviewer: </w:t>
      </w:r>
    </w:p>
    <w:sdt>
      <w:sdtPr>
        <w:id w:val="-513065505"/>
        <w:placeholder>
          <w:docPart w:val="DefaultPlaceholder_-1854013440"/>
        </w:placeholder>
        <w:showingPlcHdr/>
      </w:sdtPr>
      <w:sdtEndPr/>
      <w:sdtContent>
        <w:p w14:paraId="12B7AA71" w14:textId="77836314" w:rsidR="00FB5E15" w:rsidRPr="00FB5E15" w:rsidRDefault="00FB5E15" w:rsidP="00953544">
          <w:r w:rsidRPr="000262E1">
            <w:rPr>
              <w:rStyle w:val="PlaceholderText"/>
            </w:rPr>
            <w:t>Click or tap here to enter text.</w:t>
          </w:r>
        </w:p>
      </w:sdtContent>
    </w:sdt>
    <w:p w14:paraId="7FACEFAB" w14:textId="77777777" w:rsidR="00453081" w:rsidRPr="00453081" w:rsidRDefault="00453081" w:rsidP="00953544">
      <w:pPr>
        <w:rPr>
          <w:sz w:val="24"/>
          <w:szCs w:val="24"/>
        </w:rPr>
      </w:pPr>
    </w:p>
    <w:p w14:paraId="28735E0C" w14:textId="3B06E661" w:rsidR="00772D3D" w:rsidRPr="00953544" w:rsidRDefault="00953544" w:rsidP="00953544">
      <w:pPr>
        <w:rPr>
          <w:b/>
          <w:bCs/>
          <w:sz w:val="32"/>
          <w:szCs w:val="32"/>
        </w:rPr>
      </w:pPr>
      <w:r w:rsidRPr="00953544">
        <w:rPr>
          <w:b/>
          <w:bCs/>
          <w:sz w:val="32"/>
          <w:szCs w:val="32"/>
        </w:rPr>
        <w:t xml:space="preserve">End of Task </w:t>
      </w:r>
      <w:r w:rsidR="00FB5E15">
        <w:rPr>
          <w:b/>
          <w:bCs/>
          <w:sz w:val="32"/>
          <w:szCs w:val="32"/>
        </w:rPr>
        <w:t>11</w:t>
      </w:r>
    </w:p>
    <w:sectPr w:rsidR="00772D3D" w:rsidRPr="0095354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enforcement="1" w:cryptProviderType="rsaAES" w:cryptAlgorithmClass="hash" w:cryptAlgorithmType="typeAny" w:cryptAlgorithmSid="14" w:cryptSpinCount="100000" w:hash="M81JqkktKEXKgmSd78S7J8EFmAgPbAcjSkx7BMGAfrITTTMXDcQZWfOF+YNetvAooLPw4odHdIytxZSvf9HASg==" w:salt="Lwv7JlxcWUNh6YfC/gDVG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E15"/>
    <w:rsid w:val="00453081"/>
    <w:rsid w:val="00491687"/>
    <w:rsid w:val="00772D3D"/>
    <w:rsid w:val="00953544"/>
    <w:rsid w:val="00EF34D2"/>
    <w:rsid w:val="00FB5E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0C6F7"/>
  <w15:chartTrackingRefBased/>
  <w15:docId w15:val="{984A5DA7-642F-4274-A573-A5CF14F46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3544"/>
    <w:pPr>
      <w:widowControl w:val="0"/>
      <w:autoSpaceDE w:val="0"/>
      <w:autoSpaceDN w:val="0"/>
      <w:spacing w:before="149" w:after="0" w:line="240" w:lineRule="auto"/>
      <w:jc w:val="both"/>
      <w:outlineLvl w:val="0"/>
    </w:pPr>
    <w:rPr>
      <w:rFonts w:ascii="Calibri" w:eastAsia="Calibri" w:hAnsi="Calibri" w:cs="Calibri"/>
      <w:b/>
      <w:bCs/>
      <w:color w:val="719928"/>
      <w:sz w:val="44"/>
      <w:szCs w:val="44"/>
    </w:rPr>
  </w:style>
  <w:style w:type="paragraph" w:styleId="Heading2">
    <w:name w:val="heading 2"/>
    <w:basedOn w:val="Normal"/>
    <w:next w:val="Normal"/>
    <w:link w:val="Heading2Char"/>
    <w:uiPriority w:val="9"/>
    <w:unhideWhenUsed/>
    <w:qFormat/>
    <w:rsid w:val="00953544"/>
    <w:pPr>
      <w:widowControl w:val="0"/>
      <w:autoSpaceDE w:val="0"/>
      <w:autoSpaceDN w:val="0"/>
      <w:spacing w:before="149" w:after="0" w:line="240" w:lineRule="auto"/>
      <w:jc w:val="both"/>
      <w:outlineLvl w:val="1"/>
    </w:pPr>
    <w:rPr>
      <w:rFonts w:ascii="Calibri" w:eastAsia="Calibri" w:hAnsi="Calibri" w:cs="Calibri"/>
      <w:color w:val="7199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3544"/>
    <w:rPr>
      <w:rFonts w:ascii="Calibri" w:eastAsia="Calibri" w:hAnsi="Calibri" w:cs="Calibri"/>
      <w:b/>
      <w:bCs/>
      <w:color w:val="719928"/>
      <w:sz w:val="44"/>
      <w:szCs w:val="44"/>
    </w:rPr>
  </w:style>
  <w:style w:type="character" w:customStyle="1" w:styleId="Heading2Char">
    <w:name w:val="Heading 2 Char"/>
    <w:basedOn w:val="DefaultParagraphFont"/>
    <w:link w:val="Heading2"/>
    <w:uiPriority w:val="9"/>
    <w:rsid w:val="00953544"/>
    <w:rPr>
      <w:rFonts w:ascii="Calibri" w:eastAsia="Calibri" w:hAnsi="Calibri" w:cs="Calibri"/>
      <w:color w:val="719928"/>
      <w:sz w:val="32"/>
      <w:szCs w:val="32"/>
    </w:rPr>
  </w:style>
  <w:style w:type="character" w:styleId="PlaceholderText">
    <w:name w:val="Placeholder Text"/>
    <w:basedOn w:val="DefaultParagraphFont"/>
    <w:uiPriority w:val="99"/>
    <w:semiHidden/>
    <w:rsid w:val="00FB5E1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L:\2%20Course%20Documents\Data%20Security%20NC%20-%20H9E2%2045\MG%20tasks%20instead%20of%20original%20tasks\1Task%20XXX.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06D4DDC5-7BE8-4F2D-8F0B-751070797C28}"/>
      </w:docPartPr>
      <w:docPartBody>
        <w:p w:rsidR="00C17260" w:rsidRDefault="008B75E8">
          <w:r w:rsidRPr="000262E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5E8"/>
    <w:rsid w:val="008B75E8"/>
    <w:rsid w:val="00C172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75E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1Task XXX</Template>
  <TotalTime>0</TotalTime>
  <Pages>1</Pages>
  <Words>132</Words>
  <Characters>759</Characters>
  <Application>Microsoft Office Word</Application>
  <DocSecurity>0</DocSecurity>
  <Lines>6</Lines>
  <Paragraphs>1</Paragraphs>
  <ScaleCrop>false</ScaleCrop>
  <Company/>
  <LinksUpToDate>false</LinksUpToDate>
  <CharactersWithSpaces>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Gillan</dc:creator>
  <cp:keywords/>
  <dc:description/>
  <cp:lastModifiedBy>Mark Gillan</cp:lastModifiedBy>
  <cp:revision>2</cp:revision>
  <dcterms:created xsi:type="dcterms:W3CDTF">2021-10-18T05:14:00Z</dcterms:created>
  <dcterms:modified xsi:type="dcterms:W3CDTF">2021-10-18T05:14:00Z</dcterms:modified>
</cp:coreProperties>
</file>