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A40A" w14:textId="6BBA27C1" w:rsidR="00453081" w:rsidRPr="00953544" w:rsidRDefault="00453081" w:rsidP="00953544">
      <w:pPr>
        <w:pStyle w:val="Heading1"/>
      </w:pPr>
      <w:r w:rsidRPr="00953544">
        <w:t xml:space="preserve">Task </w:t>
      </w:r>
      <w:r w:rsidR="002249CD">
        <w:t>12</w:t>
      </w:r>
    </w:p>
    <w:p w14:paraId="09D54D20" w14:textId="74F9D321" w:rsidR="002249CD" w:rsidRPr="002249CD" w:rsidRDefault="002249CD" w:rsidP="002249CD">
      <w:pPr>
        <w:pStyle w:val="Heading2"/>
      </w:pPr>
      <w:r>
        <w:t>Encryption</w:t>
      </w:r>
    </w:p>
    <w:p w14:paraId="247F7582" w14:textId="77777777" w:rsidR="00953544" w:rsidRPr="002249CD" w:rsidRDefault="00953544" w:rsidP="00953544">
      <w:pPr>
        <w:rPr>
          <w:sz w:val="24"/>
          <w:szCs w:val="24"/>
        </w:rPr>
      </w:pPr>
    </w:p>
    <w:p w14:paraId="47BE68B7" w14:textId="77777777" w:rsidR="002249CD" w:rsidRDefault="002249CD" w:rsidP="00953544">
      <w:pPr>
        <w:rPr>
          <w:sz w:val="24"/>
          <w:szCs w:val="24"/>
        </w:rPr>
      </w:pPr>
      <w:r>
        <w:rPr>
          <w:sz w:val="24"/>
          <w:szCs w:val="24"/>
        </w:rPr>
        <w:t>What is encryption?</w:t>
      </w:r>
    </w:p>
    <w:sdt>
      <w:sdtPr>
        <w:rPr>
          <w:sz w:val="24"/>
          <w:szCs w:val="24"/>
        </w:rPr>
        <w:id w:val="1216245712"/>
        <w:placeholder>
          <w:docPart w:val="DefaultPlaceholder_-1854013440"/>
        </w:placeholder>
        <w:showingPlcHdr/>
      </w:sdtPr>
      <w:sdtContent>
        <w:p w14:paraId="7282F02A" w14:textId="72AF75EC" w:rsidR="002249CD" w:rsidRDefault="00E11AE5" w:rsidP="00953544">
          <w:pPr>
            <w:rPr>
              <w:sz w:val="24"/>
              <w:szCs w:val="24"/>
            </w:rPr>
          </w:pPr>
          <w:r w:rsidRPr="000262E1">
            <w:rPr>
              <w:rStyle w:val="PlaceholderText"/>
            </w:rPr>
            <w:t>Click or tap here to enter text.</w:t>
          </w:r>
        </w:p>
      </w:sdtContent>
    </w:sdt>
    <w:p w14:paraId="3BDE7654" w14:textId="77777777" w:rsidR="00DD2ED8" w:rsidRDefault="00DD2ED8" w:rsidP="00953544">
      <w:pPr>
        <w:rPr>
          <w:sz w:val="24"/>
          <w:szCs w:val="24"/>
        </w:rPr>
      </w:pPr>
    </w:p>
    <w:p w14:paraId="2CBC482F" w14:textId="77777777" w:rsidR="002249CD" w:rsidRDefault="002249CD" w:rsidP="00953544">
      <w:pPr>
        <w:rPr>
          <w:sz w:val="24"/>
          <w:szCs w:val="24"/>
        </w:rPr>
      </w:pPr>
      <w:r>
        <w:rPr>
          <w:sz w:val="24"/>
          <w:szCs w:val="24"/>
        </w:rPr>
        <w:t>What is decryption?</w:t>
      </w:r>
    </w:p>
    <w:p w14:paraId="48CBBCD1" w14:textId="2856C2EA" w:rsidR="00953544" w:rsidRDefault="00E11AE5" w:rsidP="00953544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315754914"/>
          <w:placeholder>
            <w:docPart w:val="DefaultPlaceholder_-1854013440"/>
          </w:placeholder>
          <w:showingPlcHdr/>
        </w:sdtPr>
        <w:sdtContent>
          <w:r w:rsidRPr="000262E1">
            <w:rPr>
              <w:rStyle w:val="PlaceholderText"/>
            </w:rPr>
            <w:t>Click or tap here to enter text.</w:t>
          </w:r>
        </w:sdtContent>
      </w:sdt>
      <w:r w:rsidR="002249CD">
        <w:rPr>
          <w:sz w:val="24"/>
          <w:szCs w:val="24"/>
        </w:rPr>
        <w:br/>
      </w:r>
    </w:p>
    <w:p w14:paraId="688B29EA" w14:textId="387FAD63" w:rsidR="002249CD" w:rsidRDefault="002249CD" w:rsidP="00953544">
      <w:pPr>
        <w:rPr>
          <w:sz w:val="24"/>
          <w:szCs w:val="24"/>
        </w:rPr>
      </w:pPr>
      <w:r>
        <w:rPr>
          <w:sz w:val="24"/>
          <w:szCs w:val="24"/>
        </w:rPr>
        <w:t>What protocol is used for web pages when declaring the page as using encryption? How does this differ from the usual less secure web pages?</w:t>
      </w:r>
    </w:p>
    <w:sdt>
      <w:sdtPr>
        <w:rPr>
          <w:sz w:val="24"/>
          <w:szCs w:val="24"/>
        </w:rPr>
        <w:id w:val="-814328441"/>
        <w:placeholder>
          <w:docPart w:val="DefaultPlaceholder_-1854013440"/>
        </w:placeholder>
        <w:showingPlcHdr/>
      </w:sdtPr>
      <w:sdtContent>
        <w:p w14:paraId="152B7B65" w14:textId="2FD873FE" w:rsidR="002249CD" w:rsidRDefault="00E11AE5" w:rsidP="00953544">
          <w:pPr>
            <w:rPr>
              <w:sz w:val="24"/>
              <w:szCs w:val="24"/>
            </w:rPr>
          </w:pPr>
          <w:r w:rsidRPr="000262E1">
            <w:rPr>
              <w:rStyle w:val="PlaceholderText"/>
            </w:rPr>
            <w:t>Click or tap here to enter text.</w:t>
          </w:r>
        </w:p>
      </w:sdtContent>
    </w:sdt>
    <w:p w14:paraId="3BCE7ABE" w14:textId="77777777" w:rsidR="002249CD" w:rsidRPr="002249CD" w:rsidRDefault="002249CD" w:rsidP="00953544">
      <w:pPr>
        <w:rPr>
          <w:sz w:val="24"/>
          <w:szCs w:val="24"/>
        </w:rPr>
      </w:pPr>
    </w:p>
    <w:p w14:paraId="4B17676E" w14:textId="7D439BDE" w:rsidR="00953544" w:rsidRPr="002249CD" w:rsidRDefault="002249CD" w:rsidP="00953544">
      <w:pPr>
        <w:rPr>
          <w:sz w:val="24"/>
          <w:szCs w:val="24"/>
        </w:rPr>
      </w:pPr>
      <w:r>
        <w:rPr>
          <w:sz w:val="24"/>
          <w:szCs w:val="24"/>
        </w:rPr>
        <w:t>When might you expect a web page to be secure?</w:t>
      </w:r>
    </w:p>
    <w:sdt>
      <w:sdtPr>
        <w:rPr>
          <w:sz w:val="24"/>
          <w:szCs w:val="24"/>
        </w:rPr>
        <w:id w:val="1073943479"/>
        <w:placeholder>
          <w:docPart w:val="DefaultPlaceholder_-1854013440"/>
        </w:placeholder>
        <w:showingPlcHdr/>
      </w:sdtPr>
      <w:sdtContent>
        <w:p w14:paraId="5BE7C811" w14:textId="5149B54A" w:rsidR="00953544" w:rsidRPr="002249CD" w:rsidRDefault="00E11AE5" w:rsidP="00953544">
          <w:pPr>
            <w:rPr>
              <w:sz w:val="24"/>
              <w:szCs w:val="24"/>
            </w:rPr>
          </w:pPr>
          <w:r w:rsidRPr="000262E1">
            <w:rPr>
              <w:rStyle w:val="PlaceholderText"/>
            </w:rPr>
            <w:t>Click or tap here to enter text.</w:t>
          </w:r>
        </w:p>
      </w:sdtContent>
    </w:sdt>
    <w:p w14:paraId="75358B45" w14:textId="77777777" w:rsidR="00453081" w:rsidRPr="002249CD" w:rsidRDefault="00453081" w:rsidP="00953544">
      <w:pPr>
        <w:rPr>
          <w:sz w:val="28"/>
          <w:szCs w:val="28"/>
        </w:rPr>
      </w:pPr>
    </w:p>
    <w:p w14:paraId="222CCBDB" w14:textId="77777777" w:rsidR="00772D3D" w:rsidRPr="00953544" w:rsidRDefault="00953544" w:rsidP="00953544">
      <w:pPr>
        <w:rPr>
          <w:b/>
          <w:bCs/>
          <w:sz w:val="32"/>
          <w:szCs w:val="32"/>
        </w:rPr>
      </w:pPr>
      <w:r w:rsidRPr="00953544">
        <w:rPr>
          <w:b/>
          <w:bCs/>
          <w:sz w:val="32"/>
          <w:szCs w:val="32"/>
        </w:rPr>
        <w:t>End of Task XXX</w:t>
      </w:r>
    </w:p>
    <w:sectPr w:rsidR="00772D3D" w:rsidRPr="00953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ZKbWnrYyuHTHsfHouBb8NeDQJZd7Eob/2a6PaxBi2IZ0wnxadPVCaxlVTyseynaAS0XTMqYu/KO1aFgWUdVgQ==" w:salt="8kS1QBBC+Wad8zSbRYx4V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CD"/>
    <w:rsid w:val="002249CD"/>
    <w:rsid w:val="00453081"/>
    <w:rsid w:val="00772D3D"/>
    <w:rsid w:val="00953544"/>
    <w:rsid w:val="00BF47F4"/>
    <w:rsid w:val="00DD2ED8"/>
    <w:rsid w:val="00E1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93B40"/>
  <w15:chartTrackingRefBased/>
  <w15:docId w15:val="{D9FED246-50C9-404D-8352-42F17188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0"/>
    </w:pPr>
    <w:rPr>
      <w:rFonts w:ascii="Calibri" w:eastAsia="Calibri" w:hAnsi="Calibri" w:cs="Calibri"/>
      <w:b/>
      <w:bCs/>
      <w:color w:val="719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544"/>
    <w:pPr>
      <w:widowControl w:val="0"/>
      <w:autoSpaceDE w:val="0"/>
      <w:autoSpaceDN w:val="0"/>
      <w:spacing w:before="149" w:after="0" w:line="240" w:lineRule="auto"/>
      <w:jc w:val="both"/>
      <w:outlineLvl w:val="1"/>
    </w:pPr>
    <w:rPr>
      <w:rFonts w:ascii="Calibri" w:eastAsia="Calibri" w:hAnsi="Calibri" w:cs="Calibri"/>
      <w:color w:val="7199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544"/>
    <w:rPr>
      <w:rFonts w:ascii="Calibri" w:eastAsia="Calibri" w:hAnsi="Calibri" w:cs="Calibri"/>
      <w:b/>
      <w:bCs/>
      <w:color w:val="719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53544"/>
    <w:rPr>
      <w:rFonts w:ascii="Calibri" w:eastAsia="Calibri" w:hAnsi="Calibri" w:cs="Calibri"/>
      <w:color w:val="7199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E11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2%20Course%20Documents\Data%20Security%20NC%20-%20H9E2%2045\MG%20tasks%20instead%20of%20original%20tasks\1Task%20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F6882-8566-4900-8C92-1BA7E6305524}"/>
      </w:docPartPr>
      <w:docPartBody>
        <w:p w:rsidR="00000000" w:rsidRDefault="00E81EB6">
          <w:r w:rsidRPr="000262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B6"/>
    <w:rsid w:val="00E8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1E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1Task XXX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2021-10-18T05:23:00Z</dcterms:created>
  <dcterms:modified xsi:type="dcterms:W3CDTF">2021-10-18T05:23:00Z</dcterms:modified>
</cp:coreProperties>
</file>