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4CB1" w14:textId="05F4FE6A" w:rsidR="00453081" w:rsidRPr="00953544" w:rsidRDefault="00453081" w:rsidP="00953544">
      <w:pPr>
        <w:pStyle w:val="Heading1"/>
      </w:pPr>
      <w:r w:rsidRPr="00953544">
        <w:t xml:space="preserve">Task </w:t>
      </w:r>
      <w:r w:rsidR="00F045E6">
        <w:t>13</w:t>
      </w:r>
    </w:p>
    <w:p w14:paraId="0B0AF600" w14:textId="63B84610" w:rsidR="00453081" w:rsidRPr="00953544" w:rsidRDefault="00F045E6" w:rsidP="00953544">
      <w:pPr>
        <w:pStyle w:val="Heading2"/>
      </w:pPr>
      <w:r>
        <w:t>Causes and Effects</w:t>
      </w:r>
    </w:p>
    <w:p w14:paraId="3E8C0D5B" w14:textId="77777777" w:rsidR="00953544" w:rsidRDefault="00953544" w:rsidP="00953544"/>
    <w:p w14:paraId="53738848" w14:textId="77777777" w:rsidR="00F045E6" w:rsidRDefault="00F045E6" w:rsidP="00F045E6">
      <w:pPr>
        <w:rPr>
          <w:sz w:val="24"/>
          <w:szCs w:val="24"/>
        </w:rPr>
      </w:pPr>
    </w:p>
    <w:p w14:paraId="58F6ABA5" w14:textId="106024E1" w:rsidR="00F045E6" w:rsidRPr="00152528" w:rsidRDefault="00F045E6" w:rsidP="00F045E6">
      <w:pPr>
        <w:rPr>
          <w:sz w:val="24"/>
          <w:szCs w:val="24"/>
        </w:rPr>
      </w:pPr>
      <w:r w:rsidRPr="00152528">
        <w:rPr>
          <w:sz w:val="24"/>
          <w:szCs w:val="24"/>
        </w:rPr>
        <w:t>Define what a data breach actually is, using your own words and as accurate as possible:</w:t>
      </w:r>
    </w:p>
    <w:sdt>
      <w:sdtPr>
        <w:rPr>
          <w:sz w:val="24"/>
          <w:szCs w:val="24"/>
        </w:rPr>
        <w:id w:val="2098361483"/>
        <w:placeholder>
          <w:docPart w:val="7C3C94FC2F73404FB67068F4C2CA6B31"/>
        </w:placeholder>
        <w:showingPlcHdr/>
      </w:sdtPr>
      <w:sdtContent>
        <w:p w14:paraId="0A23D148" w14:textId="77777777" w:rsidR="00F045E6" w:rsidRPr="00152528" w:rsidRDefault="00F045E6" w:rsidP="00F045E6">
          <w:pPr>
            <w:rPr>
              <w:sz w:val="24"/>
              <w:szCs w:val="24"/>
            </w:rPr>
          </w:pPr>
          <w:r w:rsidRPr="00152528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14:paraId="1B205FB2" w14:textId="77777777" w:rsidR="00F045E6" w:rsidRPr="00152528" w:rsidRDefault="00F045E6" w:rsidP="00F045E6">
      <w:pPr>
        <w:rPr>
          <w:sz w:val="24"/>
          <w:szCs w:val="24"/>
        </w:rPr>
      </w:pPr>
    </w:p>
    <w:p w14:paraId="3CC016D4" w14:textId="77777777" w:rsidR="00F045E6" w:rsidRDefault="00F045E6" w:rsidP="00F045E6">
      <w:pPr>
        <w:rPr>
          <w:sz w:val="24"/>
          <w:szCs w:val="24"/>
        </w:rPr>
      </w:pPr>
    </w:p>
    <w:p w14:paraId="4403ED68" w14:textId="440BCB8D" w:rsidR="00F045E6" w:rsidRPr="00152528" w:rsidRDefault="00F045E6" w:rsidP="00F045E6">
      <w:pPr>
        <w:rPr>
          <w:sz w:val="24"/>
          <w:szCs w:val="24"/>
        </w:rPr>
      </w:pPr>
      <w:r w:rsidRPr="00152528">
        <w:rPr>
          <w:sz w:val="24"/>
          <w:szCs w:val="24"/>
        </w:rPr>
        <w:t xml:space="preserve">What could be involved with a data breach? What data </w:t>
      </w:r>
      <w:r>
        <w:rPr>
          <w:sz w:val="24"/>
          <w:szCs w:val="24"/>
        </w:rPr>
        <w:t xml:space="preserve">could </w:t>
      </w:r>
      <w:r w:rsidRPr="00152528">
        <w:rPr>
          <w:sz w:val="24"/>
          <w:szCs w:val="24"/>
        </w:rPr>
        <w:t>be breached?</w:t>
      </w:r>
    </w:p>
    <w:sdt>
      <w:sdtPr>
        <w:rPr>
          <w:sz w:val="24"/>
          <w:szCs w:val="24"/>
        </w:rPr>
        <w:id w:val="1205374724"/>
        <w:placeholder>
          <w:docPart w:val="7C3C94FC2F73404FB67068F4C2CA6B31"/>
        </w:placeholder>
        <w:showingPlcHdr/>
      </w:sdtPr>
      <w:sdtContent>
        <w:p w14:paraId="65B77C08" w14:textId="77777777" w:rsidR="00F045E6" w:rsidRPr="00152528" w:rsidRDefault="00F045E6" w:rsidP="00F045E6">
          <w:pPr>
            <w:rPr>
              <w:sz w:val="24"/>
              <w:szCs w:val="24"/>
            </w:rPr>
          </w:pPr>
          <w:r w:rsidRPr="00152528">
            <w:rPr>
              <w:rStyle w:val="PlaceholderText"/>
              <w:sz w:val="24"/>
              <w:szCs w:val="24"/>
            </w:rPr>
            <w:t>Click or tap here to enter text.</w:t>
          </w:r>
        </w:p>
      </w:sdtContent>
    </w:sdt>
    <w:p w14:paraId="1DE92E1C" w14:textId="77777777" w:rsidR="00953544" w:rsidRDefault="00953544" w:rsidP="00953544"/>
    <w:p w14:paraId="159A97AE" w14:textId="77777777" w:rsidR="00953544" w:rsidRDefault="00953544" w:rsidP="00953544"/>
    <w:p w14:paraId="6ED15B18" w14:textId="77777777" w:rsidR="00453081" w:rsidRPr="00453081" w:rsidRDefault="00453081" w:rsidP="00953544">
      <w:pPr>
        <w:rPr>
          <w:b/>
          <w:sz w:val="24"/>
          <w:szCs w:val="24"/>
        </w:rPr>
      </w:pPr>
    </w:p>
    <w:p w14:paraId="70A094BD" w14:textId="77777777" w:rsidR="00453081" w:rsidRPr="00453081" w:rsidRDefault="00453081" w:rsidP="00953544">
      <w:pPr>
        <w:rPr>
          <w:sz w:val="24"/>
          <w:szCs w:val="24"/>
        </w:rPr>
      </w:pPr>
    </w:p>
    <w:p w14:paraId="5B76FB96" w14:textId="0861403B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 xml:space="preserve">End of Task </w:t>
      </w:r>
      <w:r w:rsidR="00F045E6">
        <w:rPr>
          <w:b/>
          <w:bCs/>
          <w:sz w:val="32"/>
          <w:szCs w:val="32"/>
        </w:rPr>
        <w:t>13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3SplV4tUrebMDGHiRxJ20XbddZwsLtuHqDMZrH7tGCiZeiwTI1XTctpHgeqe/70WmipDRBFI/WWaXDUef78Szw==" w:salt="rtABwH3Y3JpsZFGy8lEJ5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E6"/>
    <w:rsid w:val="00453081"/>
    <w:rsid w:val="00772D3D"/>
    <w:rsid w:val="00953544"/>
    <w:rsid w:val="00A25B23"/>
    <w:rsid w:val="00F0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DF911"/>
  <w15:chartTrackingRefBased/>
  <w15:docId w15:val="{5C00796C-CE0D-45E4-B10C-0CC374FF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045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%20Course%20Documents\Data%20Security%20NC%20-%20H9E2%2045\MG%20tasks%20instead%20of%20original%20tasks\1Task%20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3C94FC2F73404FB67068F4C2CA6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DEFB5-869C-424B-A4EC-574798CF4B17}"/>
      </w:docPartPr>
      <w:docPartBody>
        <w:p w:rsidR="00000000" w:rsidRDefault="00BD5963" w:rsidP="00BD5963">
          <w:pPr>
            <w:pStyle w:val="7C3C94FC2F73404FB67068F4C2CA6B31"/>
          </w:pPr>
          <w:r w:rsidRPr="00271E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63"/>
    <w:rsid w:val="00BD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5963"/>
    <w:rPr>
      <w:color w:val="808080"/>
    </w:rPr>
  </w:style>
  <w:style w:type="paragraph" w:customStyle="1" w:styleId="7C3C94FC2F73404FB67068F4C2CA6B31">
    <w:name w:val="7C3C94FC2F73404FB67068F4C2CA6B31"/>
    <w:rsid w:val="00BD5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2021-10-18T05:26:00Z</dcterms:created>
  <dcterms:modified xsi:type="dcterms:W3CDTF">2021-10-18T05:26:00Z</dcterms:modified>
</cp:coreProperties>
</file>