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761A" w14:textId="58F09223" w:rsidR="00453081" w:rsidRPr="00953544" w:rsidRDefault="00453081" w:rsidP="00953544">
      <w:pPr>
        <w:pStyle w:val="Heading1"/>
      </w:pPr>
      <w:r w:rsidRPr="00953544">
        <w:t xml:space="preserve">Task </w:t>
      </w:r>
      <w:r w:rsidR="000B3B4C">
        <w:t>14</w:t>
      </w:r>
    </w:p>
    <w:p w14:paraId="132DCE5E" w14:textId="14D9BA37" w:rsidR="00453081" w:rsidRPr="00953544" w:rsidRDefault="000B3B4C" w:rsidP="00953544">
      <w:pPr>
        <w:pStyle w:val="Heading2"/>
      </w:pPr>
      <w:r>
        <w:t>Common Causes</w:t>
      </w:r>
    </w:p>
    <w:p w14:paraId="5F5296A2" w14:textId="77777777" w:rsidR="00953544" w:rsidRDefault="00953544" w:rsidP="00953544"/>
    <w:p w14:paraId="358687D6" w14:textId="77777777" w:rsidR="000B3B4C" w:rsidRPr="009F5A2B" w:rsidRDefault="000B3B4C" w:rsidP="000B3B4C">
      <w:pPr>
        <w:rPr>
          <w:b/>
          <w:bCs/>
          <w:sz w:val="24"/>
          <w:szCs w:val="24"/>
        </w:rPr>
      </w:pPr>
      <w:r w:rsidRPr="009F5A2B">
        <w:rPr>
          <w:b/>
          <w:bCs/>
          <w:sz w:val="24"/>
          <w:szCs w:val="24"/>
        </w:rPr>
        <w:t xml:space="preserve">The website </w:t>
      </w:r>
      <w:r w:rsidRPr="009F5A2B">
        <w:rPr>
          <w:b/>
          <w:bCs/>
          <w:i/>
          <w:iCs/>
          <w:sz w:val="24"/>
          <w:szCs w:val="24"/>
        </w:rPr>
        <w:t>haveibeenpwned.com</w:t>
      </w:r>
      <w:r w:rsidRPr="009F5A2B">
        <w:rPr>
          <w:b/>
          <w:bCs/>
          <w:sz w:val="24"/>
          <w:szCs w:val="24"/>
        </w:rPr>
        <w:t xml:space="preserve"> is used to:</w:t>
      </w:r>
      <w:r w:rsidRPr="009F5A2B">
        <w:rPr>
          <w:b/>
          <w:bCs/>
          <w:sz w:val="24"/>
          <w:szCs w:val="24"/>
        </w:rPr>
        <w:br/>
        <w:t>Select one response from the list below</w:t>
      </w:r>
      <w:r>
        <w:rPr>
          <w:b/>
          <w:bCs/>
          <w:sz w:val="24"/>
          <w:szCs w:val="24"/>
        </w:rPr>
        <w:t xml:space="preserve"> (click / tap the relevant tick box)</w:t>
      </w:r>
      <w:r w:rsidRPr="009F5A2B">
        <w:rPr>
          <w:b/>
          <w:bCs/>
          <w:sz w:val="24"/>
          <w:szCs w:val="24"/>
        </w:rPr>
        <w:t>.</w:t>
      </w:r>
    </w:p>
    <w:p w14:paraId="0515FE14" w14:textId="1FEEE972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Check data is secure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13700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37C0F6DE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Enable users a secure encrypted service to buy and sell online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9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0CB85EF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Enter your username and password to ensure it is 100% secure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98743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1ADDC8CA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Allow internet users to check if personal data has been compromised by data breaches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1658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9F5A2B">
        <w:rPr>
          <w:sz w:val="24"/>
          <w:szCs w:val="24"/>
        </w:rPr>
        <w:br/>
      </w:r>
    </w:p>
    <w:p w14:paraId="496CB23E" w14:textId="77777777" w:rsidR="000B3B4C" w:rsidRPr="009F5A2B" w:rsidRDefault="000B3B4C" w:rsidP="000B3B4C">
      <w:pPr>
        <w:rPr>
          <w:b/>
          <w:bCs/>
          <w:sz w:val="24"/>
          <w:szCs w:val="24"/>
        </w:rPr>
      </w:pPr>
      <w:r w:rsidRPr="009F5A2B">
        <w:rPr>
          <w:b/>
          <w:bCs/>
          <w:sz w:val="24"/>
          <w:szCs w:val="24"/>
        </w:rPr>
        <w:t>What is a port associated with the internet?</w:t>
      </w:r>
      <w:r w:rsidRPr="009F5A2B">
        <w:rPr>
          <w:b/>
          <w:bCs/>
          <w:sz w:val="24"/>
          <w:szCs w:val="24"/>
        </w:rPr>
        <w:br/>
        <w:t>Select one response from the list below</w:t>
      </w:r>
      <w:r>
        <w:rPr>
          <w:b/>
          <w:bCs/>
          <w:sz w:val="24"/>
          <w:szCs w:val="24"/>
        </w:rPr>
        <w:t xml:space="preserve"> (click / tap the relevant tick box).</w:t>
      </w:r>
    </w:p>
    <w:p w14:paraId="69FED717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Goods and services information portal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42129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704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</w:p>
    <w:p w14:paraId="708E785A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A place for people travelling to connect with services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06192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704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</w:p>
    <w:p w14:paraId="24ABFD39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 xml:space="preserve">A means of connecting for data packets travelling to and </w:t>
      </w:r>
      <w:proofErr w:type="spellStart"/>
      <w:r w:rsidRPr="009F5A2B">
        <w:rPr>
          <w:sz w:val="24"/>
          <w:szCs w:val="24"/>
        </w:rPr>
        <w:t>fro</w:t>
      </w:r>
      <w:proofErr w:type="spellEnd"/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68719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704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</w:p>
    <w:p w14:paraId="751E362A" w14:textId="77777777" w:rsidR="000B3B4C" w:rsidRPr="009F5A2B" w:rsidRDefault="000B3B4C" w:rsidP="000B3B4C">
      <w:pPr>
        <w:pStyle w:val="ListParagraph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9F5A2B">
        <w:rPr>
          <w:sz w:val="24"/>
          <w:szCs w:val="24"/>
        </w:rPr>
        <w:t>Transfer point for all computer data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3700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F704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</w:p>
    <w:p w14:paraId="2310EDE2" w14:textId="77777777" w:rsidR="000B3B4C" w:rsidRDefault="000B3B4C" w:rsidP="000B3B4C">
      <w:pPr>
        <w:rPr>
          <w:sz w:val="24"/>
          <w:szCs w:val="24"/>
        </w:rPr>
      </w:pPr>
    </w:p>
    <w:p w14:paraId="5B82BE0F" w14:textId="77777777" w:rsidR="000B3B4C" w:rsidRPr="009F5A2B" w:rsidRDefault="000B3B4C" w:rsidP="000B3B4C">
      <w:pPr>
        <w:rPr>
          <w:b/>
          <w:bCs/>
          <w:sz w:val="24"/>
          <w:szCs w:val="24"/>
        </w:rPr>
      </w:pPr>
      <w:r w:rsidRPr="009F5A2B">
        <w:rPr>
          <w:b/>
          <w:bCs/>
          <w:sz w:val="24"/>
          <w:szCs w:val="24"/>
        </w:rPr>
        <w:t>Complete the following table</w:t>
      </w:r>
      <w:r>
        <w:rPr>
          <w:b/>
          <w:bCs/>
          <w:sz w:val="24"/>
          <w:szCs w:val="24"/>
        </w:rPr>
        <w:t xml:space="preserve"> (type the relevant missing piece of the table)</w:t>
      </w:r>
      <w:r w:rsidRPr="009F5A2B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3B4C" w:rsidRPr="009F5A2B" w14:paraId="167BA537" w14:textId="77777777" w:rsidTr="004D3F98">
        <w:tc>
          <w:tcPr>
            <w:tcW w:w="4508" w:type="dxa"/>
            <w:shd w:val="clear" w:color="auto" w:fill="F2F2F2" w:themeFill="background1" w:themeFillShade="F2"/>
          </w:tcPr>
          <w:p w14:paraId="41C21FD0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Port Use: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4F4B4AA6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Port Number:</w:t>
            </w:r>
          </w:p>
        </w:tc>
      </w:tr>
      <w:tr w:rsidR="000B3B4C" w:rsidRPr="009F5A2B" w14:paraId="562518DB" w14:textId="77777777" w:rsidTr="004D3F98">
        <w:tc>
          <w:tcPr>
            <w:tcW w:w="4508" w:type="dxa"/>
          </w:tcPr>
          <w:p w14:paraId="207DD978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SMTP (Simple Mail Transport Protocol)</w:t>
            </w:r>
          </w:p>
        </w:tc>
        <w:sdt>
          <w:sdtPr>
            <w:rPr>
              <w:sz w:val="24"/>
              <w:szCs w:val="24"/>
            </w:rPr>
            <w:id w:val="1767584094"/>
            <w:placeholder>
              <w:docPart w:val="F40C2EF1486B4223BF4D0454C27C82D1"/>
            </w:placeholder>
            <w:showingPlcHdr/>
          </w:sdtPr>
          <w:sdtContent>
            <w:tc>
              <w:tcPr>
                <w:tcW w:w="4508" w:type="dxa"/>
              </w:tcPr>
              <w:p w14:paraId="170C83B3" w14:textId="77777777" w:rsidR="000B3B4C" w:rsidRPr="009F5A2B" w:rsidRDefault="000B3B4C" w:rsidP="004D3F98">
                <w:pPr>
                  <w:rPr>
                    <w:sz w:val="24"/>
                    <w:szCs w:val="24"/>
                  </w:rPr>
                </w:pPr>
                <w:r w:rsidRPr="006751D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B3B4C" w:rsidRPr="009F5A2B" w14:paraId="14CB2A8D" w14:textId="77777777" w:rsidTr="004D3F98">
        <w:tc>
          <w:tcPr>
            <w:tcW w:w="4508" w:type="dxa"/>
          </w:tcPr>
          <w:p w14:paraId="6837778D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FTP</w:t>
            </w:r>
          </w:p>
        </w:tc>
        <w:sdt>
          <w:sdtPr>
            <w:rPr>
              <w:sz w:val="24"/>
              <w:szCs w:val="24"/>
            </w:rPr>
            <w:id w:val="12657666"/>
            <w:placeholder>
              <w:docPart w:val="F40C2EF1486B4223BF4D0454C27C82D1"/>
            </w:placeholder>
            <w:showingPlcHdr/>
          </w:sdtPr>
          <w:sdtContent>
            <w:tc>
              <w:tcPr>
                <w:tcW w:w="4508" w:type="dxa"/>
              </w:tcPr>
              <w:p w14:paraId="32F24EF0" w14:textId="77777777" w:rsidR="000B3B4C" w:rsidRPr="009F5A2B" w:rsidRDefault="000B3B4C" w:rsidP="004D3F98">
                <w:pPr>
                  <w:rPr>
                    <w:sz w:val="24"/>
                    <w:szCs w:val="24"/>
                  </w:rPr>
                </w:pPr>
                <w:r w:rsidRPr="006751D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B3B4C" w:rsidRPr="009F5A2B" w14:paraId="0E6A3045" w14:textId="77777777" w:rsidTr="004D3F98">
        <w:sdt>
          <w:sdtPr>
            <w:rPr>
              <w:sz w:val="24"/>
              <w:szCs w:val="24"/>
            </w:rPr>
            <w:id w:val="133067544"/>
            <w:placeholder>
              <w:docPart w:val="F40C2EF1486B4223BF4D0454C27C82D1"/>
            </w:placeholder>
            <w:showingPlcHdr/>
          </w:sdtPr>
          <w:sdtContent>
            <w:tc>
              <w:tcPr>
                <w:tcW w:w="4508" w:type="dxa"/>
              </w:tcPr>
              <w:p w14:paraId="512C2323" w14:textId="77777777" w:rsidR="000B3B4C" w:rsidRPr="009F5A2B" w:rsidRDefault="000B3B4C" w:rsidP="004D3F98">
                <w:pPr>
                  <w:rPr>
                    <w:sz w:val="24"/>
                    <w:szCs w:val="24"/>
                  </w:rPr>
                </w:pPr>
                <w:r w:rsidRPr="006751D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8" w:type="dxa"/>
          </w:tcPr>
          <w:p w14:paraId="254CCD3C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80</w:t>
            </w:r>
          </w:p>
        </w:tc>
      </w:tr>
      <w:tr w:rsidR="000B3B4C" w:rsidRPr="009F5A2B" w14:paraId="36D1CF31" w14:textId="77777777" w:rsidTr="004D3F98">
        <w:tc>
          <w:tcPr>
            <w:tcW w:w="4508" w:type="dxa"/>
          </w:tcPr>
          <w:p w14:paraId="1ACA86C2" w14:textId="77777777" w:rsidR="000B3B4C" w:rsidRPr="009F5A2B" w:rsidRDefault="000B3B4C" w:rsidP="004D3F98">
            <w:pPr>
              <w:rPr>
                <w:sz w:val="24"/>
                <w:szCs w:val="24"/>
              </w:rPr>
            </w:pPr>
            <w:r w:rsidRPr="009F5A2B">
              <w:rPr>
                <w:sz w:val="24"/>
                <w:szCs w:val="24"/>
              </w:rPr>
              <w:t>POP3 (Post Office Protocol version 3)</w:t>
            </w:r>
          </w:p>
        </w:tc>
        <w:sdt>
          <w:sdtPr>
            <w:rPr>
              <w:sz w:val="24"/>
              <w:szCs w:val="24"/>
            </w:rPr>
            <w:id w:val="-2040740321"/>
            <w:placeholder>
              <w:docPart w:val="F40C2EF1486B4223BF4D0454C27C82D1"/>
            </w:placeholder>
            <w:showingPlcHdr/>
          </w:sdtPr>
          <w:sdtContent>
            <w:tc>
              <w:tcPr>
                <w:tcW w:w="4508" w:type="dxa"/>
              </w:tcPr>
              <w:p w14:paraId="66A08316" w14:textId="77777777" w:rsidR="000B3B4C" w:rsidRPr="009F5A2B" w:rsidRDefault="000B3B4C" w:rsidP="004D3F98">
                <w:pPr>
                  <w:rPr>
                    <w:sz w:val="24"/>
                    <w:szCs w:val="24"/>
                  </w:rPr>
                </w:pPr>
                <w:r w:rsidRPr="006751D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A06495E" w14:textId="77777777" w:rsidR="000B3B4C" w:rsidRPr="009F5A2B" w:rsidRDefault="000B3B4C" w:rsidP="000B3B4C">
      <w:pPr>
        <w:rPr>
          <w:sz w:val="24"/>
          <w:szCs w:val="24"/>
        </w:rPr>
      </w:pPr>
    </w:p>
    <w:p w14:paraId="4E396853" w14:textId="77777777" w:rsidR="000B3B4C" w:rsidRPr="009F5A2B" w:rsidRDefault="000B3B4C" w:rsidP="000B3B4C">
      <w:pPr>
        <w:rPr>
          <w:b/>
          <w:bCs/>
          <w:sz w:val="24"/>
          <w:szCs w:val="24"/>
        </w:rPr>
      </w:pPr>
      <w:r w:rsidRPr="009F5A2B">
        <w:rPr>
          <w:b/>
          <w:bCs/>
          <w:sz w:val="24"/>
          <w:szCs w:val="24"/>
        </w:rPr>
        <w:t>What reasons are there for data security breaches?</w:t>
      </w:r>
      <w:r w:rsidRPr="009F5A2B">
        <w:rPr>
          <w:b/>
          <w:bCs/>
          <w:sz w:val="24"/>
          <w:szCs w:val="24"/>
        </w:rPr>
        <w:br/>
        <w:t>(Name at least 3 reasons</w:t>
      </w:r>
      <w:r>
        <w:rPr>
          <w:b/>
          <w:bCs/>
          <w:sz w:val="24"/>
          <w:szCs w:val="24"/>
        </w:rPr>
        <w:t xml:space="preserve"> by typing answer into each field</w:t>
      </w:r>
      <w:r w:rsidRPr="009F5A2B">
        <w:rPr>
          <w:b/>
          <w:bCs/>
          <w:sz w:val="24"/>
          <w:szCs w:val="24"/>
        </w:rPr>
        <w:t>)</w:t>
      </w:r>
    </w:p>
    <w:p w14:paraId="0B641571" w14:textId="77777777" w:rsidR="000B3B4C" w:rsidRPr="009F5A2B" w:rsidRDefault="000B3B4C" w:rsidP="000B3B4C">
      <w:pPr>
        <w:rPr>
          <w:sz w:val="24"/>
          <w:szCs w:val="24"/>
        </w:rPr>
      </w:pPr>
      <w:r w:rsidRPr="009F5A2B">
        <w:rPr>
          <w:sz w:val="24"/>
          <w:szCs w:val="24"/>
        </w:rPr>
        <w:t xml:space="preserve">Reason: </w:t>
      </w:r>
      <w:sdt>
        <w:sdtPr>
          <w:rPr>
            <w:sz w:val="24"/>
            <w:szCs w:val="24"/>
          </w:rPr>
          <w:id w:val="-1691831903"/>
          <w:placeholder>
            <w:docPart w:val="F40C2EF1486B4223BF4D0454C27C82D1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19974900" w14:textId="77777777" w:rsidR="000B3B4C" w:rsidRPr="009F5A2B" w:rsidRDefault="000B3B4C" w:rsidP="000B3B4C">
      <w:pPr>
        <w:rPr>
          <w:sz w:val="24"/>
          <w:szCs w:val="24"/>
        </w:rPr>
      </w:pPr>
      <w:r w:rsidRPr="009F5A2B">
        <w:rPr>
          <w:sz w:val="24"/>
          <w:szCs w:val="24"/>
        </w:rPr>
        <w:t xml:space="preserve">Reason: </w:t>
      </w:r>
      <w:sdt>
        <w:sdtPr>
          <w:rPr>
            <w:sz w:val="24"/>
            <w:szCs w:val="24"/>
          </w:rPr>
          <w:id w:val="-326667196"/>
          <w:placeholder>
            <w:docPart w:val="F40C2EF1486B4223BF4D0454C27C82D1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5BD83A46" w14:textId="77777777" w:rsidR="000B3B4C" w:rsidRPr="009F5A2B" w:rsidRDefault="000B3B4C" w:rsidP="000B3B4C">
      <w:pPr>
        <w:rPr>
          <w:sz w:val="24"/>
          <w:szCs w:val="24"/>
        </w:rPr>
      </w:pPr>
      <w:r w:rsidRPr="009F5A2B">
        <w:rPr>
          <w:sz w:val="24"/>
          <w:szCs w:val="24"/>
        </w:rPr>
        <w:t xml:space="preserve">Reason: </w:t>
      </w:r>
      <w:sdt>
        <w:sdtPr>
          <w:rPr>
            <w:sz w:val="24"/>
            <w:szCs w:val="24"/>
          </w:rPr>
          <w:id w:val="1607381653"/>
          <w:placeholder>
            <w:docPart w:val="F40C2EF1486B4223BF4D0454C27C82D1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11406EE4" w14:textId="77777777" w:rsidR="000B3B4C" w:rsidRPr="009F5A2B" w:rsidRDefault="000B3B4C" w:rsidP="000B3B4C">
      <w:pPr>
        <w:rPr>
          <w:sz w:val="24"/>
          <w:szCs w:val="24"/>
        </w:rPr>
      </w:pPr>
      <w:r w:rsidRPr="009F5A2B">
        <w:rPr>
          <w:sz w:val="24"/>
          <w:szCs w:val="24"/>
        </w:rPr>
        <w:t xml:space="preserve">Reason: </w:t>
      </w:r>
      <w:sdt>
        <w:sdtPr>
          <w:rPr>
            <w:sz w:val="24"/>
            <w:szCs w:val="24"/>
          </w:rPr>
          <w:id w:val="1647323420"/>
          <w:placeholder>
            <w:docPart w:val="F40C2EF1486B4223BF4D0454C27C82D1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6FEAE409" w14:textId="77777777" w:rsidR="000B3B4C" w:rsidRPr="009F5A2B" w:rsidRDefault="000B3B4C" w:rsidP="000B3B4C">
      <w:pPr>
        <w:rPr>
          <w:sz w:val="24"/>
          <w:szCs w:val="24"/>
        </w:rPr>
      </w:pPr>
      <w:r w:rsidRPr="009F5A2B">
        <w:rPr>
          <w:sz w:val="24"/>
          <w:szCs w:val="24"/>
        </w:rPr>
        <w:t xml:space="preserve">Reason: </w:t>
      </w:r>
      <w:sdt>
        <w:sdtPr>
          <w:rPr>
            <w:sz w:val="24"/>
            <w:szCs w:val="24"/>
          </w:rPr>
          <w:id w:val="563915457"/>
          <w:placeholder>
            <w:docPart w:val="F40C2EF1486B4223BF4D0454C27C82D1"/>
          </w:placeholder>
          <w:showingPlcHdr/>
        </w:sdtPr>
        <w:sdtContent>
          <w:r w:rsidRPr="006751D6">
            <w:rPr>
              <w:rStyle w:val="PlaceholderText"/>
            </w:rPr>
            <w:t>Click or tap here to enter text.</w:t>
          </w:r>
        </w:sdtContent>
      </w:sdt>
    </w:p>
    <w:p w14:paraId="7E699E50" w14:textId="77777777" w:rsidR="00953544" w:rsidRDefault="00953544" w:rsidP="00953544"/>
    <w:p w14:paraId="5C48DC89" w14:textId="77777777" w:rsidR="00453081" w:rsidRPr="00453081" w:rsidRDefault="00453081" w:rsidP="00953544">
      <w:pPr>
        <w:rPr>
          <w:sz w:val="24"/>
          <w:szCs w:val="24"/>
        </w:rPr>
      </w:pPr>
    </w:p>
    <w:p w14:paraId="72416E20" w14:textId="77777777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>End of Task XXX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826"/>
    <w:multiLevelType w:val="hybridMultilevel"/>
    <w:tmpl w:val="9A540A60"/>
    <w:lvl w:ilvl="0" w:tplc="BAB2CD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yDYea5g9DliUlI4pU+3qRZWxU334IUw1YwqNBNgydRVkwFWsZMJKM2sdZw0oRR79bMl7MBwfha0B7iEtJ/rtA==" w:salt="4DBhVztzeQcmO+pJOaSS6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4C"/>
    <w:rsid w:val="000B3B4C"/>
    <w:rsid w:val="00453081"/>
    <w:rsid w:val="00614508"/>
    <w:rsid w:val="006F132F"/>
    <w:rsid w:val="00772D3D"/>
    <w:rsid w:val="009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A2CE8"/>
  <w15:chartTrackingRefBased/>
  <w15:docId w15:val="{C35760B2-5A9C-451D-8305-BE30D6B7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B3B4C"/>
    <w:pPr>
      <w:ind w:left="720"/>
      <w:contextualSpacing/>
    </w:pPr>
  </w:style>
  <w:style w:type="table" w:styleId="TableGrid">
    <w:name w:val="Table Grid"/>
    <w:basedOn w:val="TableNormal"/>
    <w:uiPriority w:val="39"/>
    <w:rsid w:val="000B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3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0C2EF1486B4223BF4D0454C27C8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E31D-4BE4-48EB-84D3-25750188258D}"/>
      </w:docPartPr>
      <w:docPartBody>
        <w:p w:rsidR="00000000" w:rsidRDefault="00593E31" w:rsidP="00593E31">
          <w:pPr>
            <w:pStyle w:val="F40C2EF1486B4223BF4D0454C27C82D1"/>
          </w:pPr>
          <w:r w:rsidRPr="006751D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31"/>
    <w:rsid w:val="005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E31"/>
    <w:rPr>
      <w:color w:val="808080"/>
    </w:rPr>
  </w:style>
  <w:style w:type="paragraph" w:customStyle="1" w:styleId="F40C2EF1486B4223BF4D0454C27C82D1">
    <w:name w:val="F40C2EF1486B4223BF4D0454C27C82D1"/>
    <w:rsid w:val="00593E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1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2021-10-18T05:30:00Z</dcterms:created>
  <dcterms:modified xsi:type="dcterms:W3CDTF">2021-10-18T05:30:00Z</dcterms:modified>
</cp:coreProperties>
</file>