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1B5F" w14:textId="203BA567" w:rsidR="00453081" w:rsidRPr="00953544" w:rsidRDefault="00453081" w:rsidP="00953544">
      <w:pPr>
        <w:pStyle w:val="Heading1"/>
      </w:pPr>
      <w:r w:rsidRPr="00953544">
        <w:t xml:space="preserve">Task </w:t>
      </w:r>
      <w:r w:rsidR="001C1342">
        <w:t>15</w:t>
      </w:r>
    </w:p>
    <w:p w14:paraId="310EF204" w14:textId="54A7DA6A" w:rsidR="00453081" w:rsidRPr="00953544" w:rsidRDefault="001C1342" w:rsidP="00953544">
      <w:pPr>
        <w:pStyle w:val="Heading2"/>
      </w:pPr>
      <w:r>
        <w:t>Effects on Individuals</w:t>
      </w:r>
    </w:p>
    <w:p w14:paraId="25674983" w14:textId="77777777" w:rsidR="00953544" w:rsidRDefault="00953544" w:rsidP="00953544"/>
    <w:p w14:paraId="2E52ED48" w14:textId="77777777" w:rsidR="001C1342" w:rsidRPr="005A2F8C" w:rsidRDefault="001C1342" w:rsidP="001C1342">
      <w:pPr>
        <w:rPr>
          <w:sz w:val="24"/>
          <w:szCs w:val="24"/>
        </w:rPr>
      </w:pPr>
      <w:r w:rsidRPr="005A2F8C">
        <w:rPr>
          <w:b/>
          <w:bCs/>
          <w:sz w:val="24"/>
          <w:szCs w:val="24"/>
        </w:rPr>
        <w:t>List some negative impacts upon individuals caused by data security breaches:</w:t>
      </w:r>
      <w:r w:rsidRPr="005A2F8C">
        <w:rPr>
          <w:sz w:val="24"/>
          <w:szCs w:val="24"/>
        </w:rPr>
        <w:br/>
        <w:t>(At least 4 impacts to the individual)</w:t>
      </w:r>
    </w:p>
    <w:p w14:paraId="3E65BD85" w14:textId="77777777" w:rsidR="001C1342" w:rsidRDefault="001C1342" w:rsidP="001C1342">
      <w:pPr>
        <w:rPr>
          <w:sz w:val="24"/>
          <w:szCs w:val="24"/>
        </w:rPr>
      </w:pPr>
    </w:p>
    <w:p w14:paraId="60247367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-1566094969"/>
          <w:placeholder>
            <w:docPart w:val="753CEC319A744C5EA1C3DD1889CA9624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716C1952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268592526"/>
          <w:placeholder>
            <w:docPart w:val="7DE0464A764245FB9A512F6F85774712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5B145600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-231005408"/>
          <w:placeholder>
            <w:docPart w:val="B1C6DF8D991D467693279A973A195185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3634178A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25454145"/>
          <w:placeholder>
            <w:docPart w:val="49F290B7A3BC477A9080736EF7E10C7F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0777E54C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-1369826486"/>
          <w:placeholder>
            <w:docPart w:val="631579007E9B4168B5555A234D6A637F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1DA4581F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497928327"/>
          <w:placeholder>
            <w:docPart w:val="4AD27C47917A415F9DA73D3AEC30793E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44D569FD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-333460024"/>
          <w:placeholder>
            <w:docPart w:val="8F75C05DD29645388DB838F265F0167C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4A4FE8C0" w14:textId="77777777" w:rsidR="001C1342" w:rsidRDefault="001C1342" w:rsidP="001C1342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Possible negative impact: </w:t>
      </w:r>
      <w:sdt>
        <w:sdtPr>
          <w:rPr>
            <w:sz w:val="24"/>
            <w:szCs w:val="24"/>
          </w:rPr>
          <w:id w:val="2042473768"/>
          <w:placeholder>
            <w:docPart w:val="95DD81516B4D4A2EB9AD74BEEA85D20F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76A0DF6B" w14:textId="77777777" w:rsidR="001C1342" w:rsidRPr="005A2F8C" w:rsidRDefault="001C1342" w:rsidP="001C1342">
      <w:pPr>
        <w:rPr>
          <w:sz w:val="24"/>
          <w:szCs w:val="24"/>
        </w:rPr>
      </w:pPr>
    </w:p>
    <w:p w14:paraId="14A80BA0" w14:textId="77777777" w:rsidR="001C1342" w:rsidRPr="00CC0D57" w:rsidRDefault="001C1342" w:rsidP="001C1342">
      <w:pPr>
        <w:rPr>
          <w:b/>
          <w:bCs/>
          <w:sz w:val="24"/>
          <w:szCs w:val="24"/>
        </w:rPr>
      </w:pPr>
      <w:r w:rsidRPr="00CC0D57">
        <w:rPr>
          <w:b/>
          <w:bCs/>
          <w:sz w:val="24"/>
          <w:szCs w:val="24"/>
        </w:rPr>
        <w:t>Investigate and describe in your own words, TWO data breach in recent times and how it has affected individuals:</w:t>
      </w:r>
    </w:p>
    <w:p w14:paraId="0DD2C76E" w14:textId="77777777" w:rsidR="001C1342" w:rsidRDefault="001C1342" w:rsidP="001C1342">
      <w:pPr>
        <w:rPr>
          <w:sz w:val="24"/>
          <w:szCs w:val="24"/>
        </w:rPr>
      </w:pPr>
    </w:p>
    <w:p w14:paraId="6A397351" w14:textId="77777777" w:rsidR="001C1342" w:rsidRDefault="001C1342" w:rsidP="001C1342">
      <w:pPr>
        <w:rPr>
          <w:sz w:val="24"/>
          <w:szCs w:val="24"/>
        </w:rPr>
      </w:pPr>
      <w:r>
        <w:rPr>
          <w:sz w:val="24"/>
          <w:szCs w:val="24"/>
        </w:rPr>
        <w:t xml:space="preserve">ONE: </w:t>
      </w:r>
      <w:sdt>
        <w:sdtPr>
          <w:rPr>
            <w:sz w:val="24"/>
            <w:szCs w:val="24"/>
          </w:rPr>
          <w:id w:val="-397511803"/>
          <w:placeholder>
            <w:docPart w:val="753CEC319A744C5EA1C3DD1889CA9624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3909D8A5" w14:textId="77777777" w:rsidR="001C1342" w:rsidRDefault="001C1342" w:rsidP="001C1342">
      <w:pPr>
        <w:rPr>
          <w:sz w:val="24"/>
          <w:szCs w:val="24"/>
        </w:rPr>
      </w:pPr>
      <w:r>
        <w:rPr>
          <w:sz w:val="24"/>
          <w:szCs w:val="24"/>
        </w:rPr>
        <w:t xml:space="preserve">Other info: </w:t>
      </w:r>
      <w:sdt>
        <w:sdtPr>
          <w:rPr>
            <w:sz w:val="24"/>
            <w:szCs w:val="24"/>
          </w:rPr>
          <w:id w:val="-1450003256"/>
          <w:placeholder>
            <w:docPart w:val="753CEC319A744C5EA1C3DD1889CA9624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49C91333" w14:textId="77777777" w:rsidR="001C1342" w:rsidRDefault="001C1342" w:rsidP="001C1342">
      <w:pPr>
        <w:rPr>
          <w:sz w:val="24"/>
          <w:szCs w:val="24"/>
        </w:rPr>
      </w:pPr>
    </w:p>
    <w:p w14:paraId="41F25C86" w14:textId="77777777" w:rsidR="001C1342" w:rsidRDefault="001C1342" w:rsidP="001C1342">
      <w:pPr>
        <w:rPr>
          <w:sz w:val="24"/>
          <w:szCs w:val="24"/>
        </w:rPr>
      </w:pPr>
    </w:p>
    <w:p w14:paraId="09D46816" w14:textId="77777777" w:rsidR="001C1342" w:rsidRDefault="001C1342" w:rsidP="001C1342">
      <w:pPr>
        <w:rPr>
          <w:sz w:val="24"/>
          <w:szCs w:val="24"/>
        </w:rPr>
      </w:pPr>
      <w:r>
        <w:rPr>
          <w:sz w:val="24"/>
          <w:szCs w:val="24"/>
        </w:rPr>
        <w:t>TWO:</w:t>
      </w:r>
      <w:sdt>
        <w:sdtPr>
          <w:rPr>
            <w:sz w:val="24"/>
            <w:szCs w:val="24"/>
          </w:rPr>
          <w:id w:val="1996606370"/>
          <w:placeholder>
            <w:docPart w:val="753CEC319A744C5EA1C3DD1889CA9624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34A9BA95" w14:textId="77777777" w:rsidR="001C1342" w:rsidRPr="005A2F8C" w:rsidRDefault="001C1342" w:rsidP="001C1342">
      <w:pPr>
        <w:rPr>
          <w:sz w:val="24"/>
          <w:szCs w:val="24"/>
        </w:rPr>
      </w:pPr>
      <w:r>
        <w:rPr>
          <w:sz w:val="24"/>
          <w:szCs w:val="24"/>
        </w:rPr>
        <w:t xml:space="preserve">Other info: </w:t>
      </w:r>
      <w:sdt>
        <w:sdtPr>
          <w:rPr>
            <w:sz w:val="24"/>
            <w:szCs w:val="24"/>
          </w:rPr>
          <w:id w:val="1305355488"/>
          <w:placeholder>
            <w:docPart w:val="753CEC319A744C5EA1C3DD1889CA9624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067BFA10" w14:textId="77777777" w:rsidR="00953544" w:rsidRDefault="00953544" w:rsidP="00953544"/>
    <w:p w14:paraId="5D34F8A0" w14:textId="77777777" w:rsidR="00953544" w:rsidRDefault="00953544" w:rsidP="00953544"/>
    <w:p w14:paraId="5432F089" w14:textId="77777777" w:rsidR="00953544" w:rsidRDefault="00953544" w:rsidP="00953544"/>
    <w:p w14:paraId="41428C84" w14:textId="77777777" w:rsidR="00953544" w:rsidRPr="00453081" w:rsidRDefault="00953544" w:rsidP="00953544"/>
    <w:p w14:paraId="31156824" w14:textId="77777777" w:rsidR="00453081" w:rsidRPr="00453081" w:rsidRDefault="00453081" w:rsidP="00953544">
      <w:pPr>
        <w:rPr>
          <w:b/>
          <w:sz w:val="24"/>
          <w:szCs w:val="24"/>
        </w:rPr>
      </w:pPr>
    </w:p>
    <w:p w14:paraId="1D48EBCC" w14:textId="77777777" w:rsidR="00453081" w:rsidRPr="00453081" w:rsidRDefault="00453081" w:rsidP="00953544">
      <w:pPr>
        <w:rPr>
          <w:sz w:val="24"/>
          <w:szCs w:val="24"/>
        </w:rPr>
      </w:pPr>
    </w:p>
    <w:p w14:paraId="118AA5DD" w14:textId="77777777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>End of Task XXX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2gksFHv2rH7YTboIxozKaHHl+cZYQU6LEdYqg6u1SmfPegLe730/d8rXTAqahWB3P/aneNTsbHEcRBnEUuZAA==" w:salt="fWFEoSmFbD9Kepi+JErfj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42"/>
    <w:rsid w:val="001C1342"/>
    <w:rsid w:val="00380590"/>
    <w:rsid w:val="00453081"/>
    <w:rsid w:val="00513D7B"/>
    <w:rsid w:val="00732C18"/>
    <w:rsid w:val="00772D3D"/>
    <w:rsid w:val="0095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8CCB"/>
  <w15:chartTrackingRefBased/>
  <w15:docId w15:val="{6738E33C-88D2-43D7-8191-E2D9A392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C13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3CEC319A744C5EA1C3DD1889CA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6BEE-1C96-40A6-A8CB-E3A2B5349441}"/>
      </w:docPartPr>
      <w:docPartBody>
        <w:p w:rsidR="00000000" w:rsidRDefault="002B1C84" w:rsidP="002B1C84">
          <w:pPr>
            <w:pStyle w:val="753CEC319A744C5EA1C3DD1889CA9624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E0464A764245FB9A512F6F85774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44723-BC03-4252-9193-097CF1D91F4E}"/>
      </w:docPartPr>
      <w:docPartBody>
        <w:p w:rsidR="00000000" w:rsidRDefault="002B1C84" w:rsidP="002B1C84">
          <w:pPr>
            <w:pStyle w:val="7DE0464A764245FB9A512F6F85774712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6DF8D991D467693279A973A195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8822E-E081-4B6F-87E7-E661942DFF3A}"/>
      </w:docPartPr>
      <w:docPartBody>
        <w:p w:rsidR="00000000" w:rsidRDefault="002B1C84" w:rsidP="002B1C84">
          <w:pPr>
            <w:pStyle w:val="B1C6DF8D991D467693279A973A195185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F290B7A3BC477A9080736EF7E10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108AF-0749-4F58-9D05-2B432274B0E7}"/>
      </w:docPartPr>
      <w:docPartBody>
        <w:p w:rsidR="00000000" w:rsidRDefault="002B1C84" w:rsidP="002B1C84">
          <w:pPr>
            <w:pStyle w:val="49F290B7A3BC477A9080736EF7E10C7F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1579007E9B4168B5555A234D6A6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FA24B-DA0B-46D8-95B9-4F2708CC30FE}"/>
      </w:docPartPr>
      <w:docPartBody>
        <w:p w:rsidR="00000000" w:rsidRDefault="002B1C84" w:rsidP="002B1C84">
          <w:pPr>
            <w:pStyle w:val="631579007E9B4168B5555A234D6A637F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27C47917A415F9DA73D3AEC307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EABCC-E470-4D62-95AF-63AA77A63FDF}"/>
      </w:docPartPr>
      <w:docPartBody>
        <w:p w:rsidR="00000000" w:rsidRDefault="002B1C84" w:rsidP="002B1C84">
          <w:pPr>
            <w:pStyle w:val="4AD27C47917A415F9DA73D3AEC30793E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75C05DD29645388DB838F265F0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C9944-A2A9-4D09-B2F2-567CF8A9AF48}"/>
      </w:docPartPr>
      <w:docPartBody>
        <w:p w:rsidR="00000000" w:rsidRDefault="002B1C84" w:rsidP="002B1C84">
          <w:pPr>
            <w:pStyle w:val="8F75C05DD29645388DB838F265F0167C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DD81516B4D4A2EB9AD74BEEA85D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04C46-D487-423F-8FDA-ACD9097FCF22}"/>
      </w:docPartPr>
      <w:docPartBody>
        <w:p w:rsidR="00000000" w:rsidRDefault="002B1C84" w:rsidP="002B1C84">
          <w:pPr>
            <w:pStyle w:val="95DD81516B4D4A2EB9AD74BEEA85D20F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84"/>
    <w:rsid w:val="002B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1C84"/>
    <w:rPr>
      <w:color w:val="808080"/>
    </w:rPr>
  </w:style>
  <w:style w:type="paragraph" w:customStyle="1" w:styleId="753CEC319A744C5EA1C3DD1889CA9624">
    <w:name w:val="753CEC319A744C5EA1C3DD1889CA9624"/>
    <w:rsid w:val="002B1C84"/>
  </w:style>
  <w:style w:type="paragraph" w:customStyle="1" w:styleId="7DE0464A764245FB9A512F6F85774712">
    <w:name w:val="7DE0464A764245FB9A512F6F85774712"/>
    <w:rsid w:val="002B1C84"/>
  </w:style>
  <w:style w:type="paragraph" w:customStyle="1" w:styleId="B1C6DF8D991D467693279A973A195185">
    <w:name w:val="B1C6DF8D991D467693279A973A195185"/>
    <w:rsid w:val="002B1C84"/>
  </w:style>
  <w:style w:type="paragraph" w:customStyle="1" w:styleId="49F290B7A3BC477A9080736EF7E10C7F">
    <w:name w:val="49F290B7A3BC477A9080736EF7E10C7F"/>
    <w:rsid w:val="002B1C84"/>
  </w:style>
  <w:style w:type="paragraph" w:customStyle="1" w:styleId="631579007E9B4168B5555A234D6A637F">
    <w:name w:val="631579007E9B4168B5555A234D6A637F"/>
    <w:rsid w:val="002B1C84"/>
  </w:style>
  <w:style w:type="paragraph" w:customStyle="1" w:styleId="4AD27C47917A415F9DA73D3AEC30793E">
    <w:name w:val="4AD27C47917A415F9DA73D3AEC30793E"/>
    <w:rsid w:val="002B1C84"/>
  </w:style>
  <w:style w:type="paragraph" w:customStyle="1" w:styleId="8F75C05DD29645388DB838F265F0167C">
    <w:name w:val="8F75C05DD29645388DB838F265F0167C"/>
    <w:rsid w:val="002B1C84"/>
  </w:style>
  <w:style w:type="paragraph" w:customStyle="1" w:styleId="95DD81516B4D4A2EB9AD74BEEA85D20F">
    <w:name w:val="95DD81516B4D4A2EB9AD74BEEA85D20F"/>
    <w:rsid w:val="002B1C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1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2021-10-18T05:34:00Z</dcterms:created>
  <dcterms:modified xsi:type="dcterms:W3CDTF">2021-10-18T05:34:00Z</dcterms:modified>
</cp:coreProperties>
</file>