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7D917" w14:textId="0C4B356E" w:rsidR="00453081" w:rsidRPr="00953544" w:rsidRDefault="00453081" w:rsidP="00953544">
      <w:pPr>
        <w:pStyle w:val="Heading1"/>
      </w:pPr>
      <w:r w:rsidRPr="00953544">
        <w:t xml:space="preserve">Task </w:t>
      </w:r>
      <w:r w:rsidR="00BA2AC7">
        <w:t>16</w:t>
      </w:r>
    </w:p>
    <w:p w14:paraId="0F204D41" w14:textId="58DCB925" w:rsidR="00453081" w:rsidRPr="00953544" w:rsidRDefault="00BA2AC7" w:rsidP="00953544">
      <w:pPr>
        <w:pStyle w:val="Heading2"/>
      </w:pPr>
      <w:r>
        <w:t>Effects on organisations</w:t>
      </w:r>
    </w:p>
    <w:p w14:paraId="654080DE" w14:textId="77777777" w:rsidR="00953544" w:rsidRDefault="00953544" w:rsidP="00953544"/>
    <w:p w14:paraId="769C9EB6" w14:textId="2DECCE63" w:rsidR="00953544" w:rsidRDefault="00BA2AC7" w:rsidP="00953544">
      <w:r>
        <w:t>Explain possible impact upon organisations in respect to data breaches for the following:</w:t>
      </w:r>
    </w:p>
    <w:p w14:paraId="6FAD1229" w14:textId="5D9EA61B" w:rsidR="00BA2AC7" w:rsidRDefault="00BA2AC7" w:rsidP="00953544"/>
    <w:p w14:paraId="2A573359" w14:textId="0B0ED505" w:rsidR="00BA2AC7" w:rsidRDefault="00BA2AC7" w:rsidP="00953544">
      <w:r w:rsidRPr="00BA2AC7">
        <w:rPr>
          <w:b/>
          <w:bCs/>
        </w:rPr>
        <w:t>Reputational Damage</w:t>
      </w:r>
      <w:r>
        <w:t xml:space="preserve"> (What could this damage be and why?)</w:t>
      </w:r>
    </w:p>
    <w:sdt>
      <w:sdtPr>
        <w:id w:val="-2071948595"/>
        <w:placeholder>
          <w:docPart w:val="DefaultPlaceholder_-1854013440"/>
        </w:placeholder>
        <w:showingPlcHdr/>
      </w:sdtPr>
      <w:sdtContent>
        <w:p w14:paraId="381163FD" w14:textId="65D04779" w:rsidR="00BA2AC7" w:rsidRDefault="00BA2AC7" w:rsidP="00953544">
          <w:r w:rsidRPr="000262E1">
            <w:rPr>
              <w:rStyle w:val="PlaceholderText"/>
            </w:rPr>
            <w:t>Click or tap here to enter text.</w:t>
          </w:r>
        </w:p>
      </w:sdtContent>
    </w:sdt>
    <w:p w14:paraId="3C953D14" w14:textId="44550E3E" w:rsidR="00BA2AC7" w:rsidRDefault="00BA2AC7" w:rsidP="00953544"/>
    <w:p w14:paraId="0E104288" w14:textId="3769BB82" w:rsidR="00BA2AC7" w:rsidRDefault="00BA2AC7" w:rsidP="00953544">
      <w:r w:rsidRPr="00BA2AC7">
        <w:rPr>
          <w:b/>
          <w:bCs/>
        </w:rPr>
        <w:t>Theft</w:t>
      </w:r>
      <w:r>
        <w:t xml:space="preserve"> (What and how might be stolen?)</w:t>
      </w:r>
    </w:p>
    <w:sdt>
      <w:sdtPr>
        <w:id w:val="-465660443"/>
        <w:placeholder>
          <w:docPart w:val="DefaultPlaceholder_-1854013440"/>
        </w:placeholder>
        <w:showingPlcHdr/>
      </w:sdtPr>
      <w:sdtContent>
        <w:p w14:paraId="76A48A2F" w14:textId="618DCEB2" w:rsidR="00BA2AC7" w:rsidRDefault="00BA2AC7" w:rsidP="00953544">
          <w:r w:rsidRPr="000262E1">
            <w:rPr>
              <w:rStyle w:val="PlaceholderText"/>
            </w:rPr>
            <w:t>Click or tap here to enter text.</w:t>
          </w:r>
        </w:p>
      </w:sdtContent>
    </w:sdt>
    <w:p w14:paraId="7E5F3937" w14:textId="2622E493" w:rsidR="00BA2AC7" w:rsidRDefault="00BA2AC7" w:rsidP="00953544"/>
    <w:p w14:paraId="23A79CF7" w14:textId="066CAE15" w:rsidR="00BA2AC7" w:rsidRDefault="00BA2AC7" w:rsidP="00953544">
      <w:r w:rsidRPr="00BA2AC7">
        <w:rPr>
          <w:b/>
          <w:bCs/>
        </w:rPr>
        <w:t>Financial</w:t>
      </w:r>
      <w:r>
        <w:t xml:space="preserve"> (How might this impact an organisation in respect to money?)</w:t>
      </w:r>
    </w:p>
    <w:sdt>
      <w:sdtPr>
        <w:id w:val="-1447463924"/>
        <w:placeholder>
          <w:docPart w:val="DefaultPlaceholder_-1854013440"/>
        </w:placeholder>
        <w:showingPlcHdr/>
      </w:sdtPr>
      <w:sdtContent>
        <w:p w14:paraId="66E4BA50" w14:textId="1E74C07C" w:rsidR="00BA2AC7" w:rsidRDefault="00BA2AC7" w:rsidP="00953544">
          <w:r w:rsidRPr="000262E1">
            <w:rPr>
              <w:rStyle w:val="PlaceholderText"/>
            </w:rPr>
            <w:t>Click or tap here to enter text.</w:t>
          </w:r>
        </w:p>
      </w:sdtContent>
    </w:sdt>
    <w:p w14:paraId="3BAA8C41" w14:textId="00E77300" w:rsidR="00BA2AC7" w:rsidRDefault="00BA2AC7" w:rsidP="00953544"/>
    <w:p w14:paraId="12CF75D7" w14:textId="7D8889C3" w:rsidR="00BA2AC7" w:rsidRDefault="00BA2AC7" w:rsidP="00953544">
      <w:r w:rsidRPr="00BA2AC7">
        <w:rPr>
          <w:b/>
          <w:bCs/>
        </w:rPr>
        <w:t>Fines</w:t>
      </w:r>
      <w:r>
        <w:t xml:space="preserve"> (How much could fines be and who would impose the fine?)</w:t>
      </w:r>
    </w:p>
    <w:sdt>
      <w:sdtPr>
        <w:id w:val="575941664"/>
        <w:placeholder>
          <w:docPart w:val="DefaultPlaceholder_-1854013440"/>
        </w:placeholder>
        <w:showingPlcHdr/>
      </w:sdtPr>
      <w:sdtContent>
        <w:p w14:paraId="718192B1" w14:textId="028FDEAD" w:rsidR="00953544" w:rsidRDefault="00BA2AC7" w:rsidP="00953544">
          <w:r w:rsidRPr="000262E1">
            <w:rPr>
              <w:rStyle w:val="PlaceholderText"/>
            </w:rPr>
            <w:t>Click or tap here to enter text.</w:t>
          </w:r>
        </w:p>
      </w:sdtContent>
    </w:sdt>
    <w:p w14:paraId="12E583C5" w14:textId="77777777" w:rsidR="00953544" w:rsidRDefault="00953544" w:rsidP="00953544"/>
    <w:p w14:paraId="09FCCC99" w14:textId="77777777" w:rsidR="00953544" w:rsidRPr="00453081" w:rsidRDefault="00953544" w:rsidP="00953544"/>
    <w:p w14:paraId="4241CD9E" w14:textId="77777777" w:rsidR="00453081" w:rsidRPr="00453081" w:rsidRDefault="00453081" w:rsidP="00953544">
      <w:pPr>
        <w:rPr>
          <w:b/>
          <w:sz w:val="24"/>
          <w:szCs w:val="24"/>
        </w:rPr>
      </w:pPr>
    </w:p>
    <w:p w14:paraId="7179FD8A" w14:textId="77777777" w:rsidR="00453081" w:rsidRPr="00453081" w:rsidRDefault="00453081" w:rsidP="00953544">
      <w:pPr>
        <w:rPr>
          <w:sz w:val="24"/>
          <w:szCs w:val="24"/>
        </w:rPr>
      </w:pPr>
    </w:p>
    <w:p w14:paraId="70007A7C" w14:textId="3CA954F3" w:rsidR="00772D3D" w:rsidRPr="00953544" w:rsidRDefault="00953544" w:rsidP="00953544">
      <w:pPr>
        <w:rPr>
          <w:b/>
          <w:bCs/>
          <w:sz w:val="32"/>
          <w:szCs w:val="32"/>
        </w:rPr>
      </w:pPr>
      <w:r w:rsidRPr="00953544">
        <w:rPr>
          <w:b/>
          <w:bCs/>
          <w:sz w:val="32"/>
          <w:szCs w:val="32"/>
        </w:rPr>
        <w:t xml:space="preserve">End of Task </w:t>
      </w:r>
      <w:r w:rsidR="00BA2AC7">
        <w:rPr>
          <w:b/>
          <w:bCs/>
          <w:sz w:val="32"/>
          <w:szCs w:val="32"/>
        </w:rPr>
        <w:t>16</w:t>
      </w:r>
    </w:p>
    <w:sectPr w:rsidR="00772D3D" w:rsidRPr="009535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cHPuMykrnBuXqCIzkbg24+ImhierTAb7e0gwFyobSF/t9qwGbHe94VS8gQWQS+omURC0G+3YHyB8Ldrg1X2S+Q==" w:salt="DDG4Bz5AfPHDCj3O2Jziu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AC7"/>
    <w:rsid w:val="001F33DC"/>
    <w:rsid w:val="00453081"/>
    <w:rsid w:val="00772D3D"/>
    <w:rsid w:val="00953544"/>
    <w:rsid w:val="00BA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05D4E"/>
  <w15:chartTrackingRefBased/>
  <w15:docId w15:val="{B1126DE1-D79C-451B-9881-641DA7711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544"/>
    <w:pPr>
      <w:widowControl w:val="0"/>
      <w:autoSpaceDE w:val="0"/>
      <w:autoSpaceDN w:val="0"/>
      <w:spacing w:before="149" w:after="0" w:line="240" w:lineRule="auto"/>
      <w:jc w:val="both"/>
      <w:outlineLvl w:val="0"/>
    </w:pPr>
    <w:rPr>
      <w:rFonts w:ascii="Calibri" w:eastAsia="Calibri" w:hAnsi="Calibri" w:cs="Calibri"/>
      <w:b/>
      <w:bCs/>
      <w:color w:val="719928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3544"/>
    <w:pPr>
      <w:widowControl w:val="0"/>
      <w:autoSpaceDE w:val="0"/>
      <w:autoSpaceDN w:val="0"/>
      <w:spacing w:before="149" w:after="0" w:line="240" w:lineRule="auto"/>
      <w:jc w:val="both"/>
      <w:outlineLvl w:val="1"/>
    </w:pPr>
    <w:rPr>
      <w:rFonts w:ascii="Calibri" w:eastAsia="Calibri" w:hAnsi="Calibri" w:cs="Calibri"/>
      <w:color w:val="719928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544"/>
    <w:rPr>
      <w:rFonts w:ascii="Calibri" w:eastAsia="Calibri" w:hAnsi="Calibri" w:cs="Calibri"/>
      <w:b/>
      <w:bCs/>
      <w:color w:val="719928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953544"/>
    <w:rPr>
      <w:rFonts w:ascii="Calibri" w:eastAsia="Calibri" w:hAnsi="Calibri" w:cs="Calibri"/>
      <w:color w:val="719928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BA2A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2%20Course%20Documents\Data%20Security%20NC%20-%20H9E2%2045\MG%20tasks%20instead%20of%20original%20tasks\1Task%20XXX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C084C-E157-4630-B0CF-B2EC41131E04}"/>
      </w:docPartPr>
      <w:docPartBody>
        <w:p w:rsidR="00000000" w:rsidRDefault="00B342C9">
          <w:r w:rsidRPr="000262E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2C9"/>
    <w:rsid w:val="00B3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342C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1Task XXX</Template>
  <TotalTime>0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2</cp:revision>
  <dcterms:created xsi:type="dcterms:W3CDTF">2021-10-18T05:52:00Z</dcterms:created>
  <dcterms:modified xsi:type="dcterms:W3CDTF">2021-10-18T05:52:00Z</dcterms:modified>
</cp:coreProperties>
</file>