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2DE9" w14:textId="60E1CEA3" w:rsidR="00453081" w:rsidRPr="00953544" w:rsidRDefault="00453081" w:rsidP="00953544">
      <w:pPr>
        <w:pStyle w:val="Heading1"/>
      </w:pPr>
      <w:r w:rsidRPr="00953544">
        <w:t xml:space="preserve">Task </w:t>
      </w:r>
      <w:r w:rsidR="009B7904">
        <w:t>17</w:t>
      </w:r>
    </w:p>
    <w:p w14:paraId="5D28F459" w14:textId="127AD67E" w:rsidR="00453081" w:rsidRPr="00953544" w:rsidRDefault="009B7904" w:rsidP="00953544">
      <w:pPr>
        <w:pStyle w:val="Heading2"/>
      </w:pPr>
      <w:r>
        <w:t>Simple Solutions</w:t>
      </w:r>
    </w:p>
    <w:p w14:paraId="0732D6B9" w14:textId="77777777" w:rsidR="00953544" w:rsidRDefault="00953544" w:rsidP="00953544"/>
    <w:p w14:paraId="44642942" w14:textId="221AD054" w:rsidR="00953544" w:rsidRDefault="009B7904" w:rsidP="00953544">
      <w:r>
        <w:t>Consider a couple of good simple solutions to these common causes of security breaches:</w:t>
      </w:r>
    </w:p>
    <w:p w14:paraId="79B6DC50" w14:textId="772ED2EF" w:rsidR="009B7904" w:rsidRDefault="009B7904" w:rsidP="00953544"/>
    <w:p w14:paraId="1E31E71D" w14:textId="5BDB8105" w:rsidR="009B7904" w:rsidRDefault="009B7904" w:rsidP="00953544">
      <w:r>
        <w:t>Weak or penetrable passwords</w:t>
      </w:r>
    </w:p>
    <w:sdt>
      <w:sdtPr>
        <w:id w:val="-294444617"/>
        <w:placeholder>
          <w:docPart w:val="DefaultPlaceholder_-1854013440"/>
        </w:placeholder>
        <w:showingPlcHdr/>
      </w:sdtPr>
      <w:sdtContent>
        <w:p w14:paraId="624F0B41" w14:textId="58652EC9" w:rsidR="009B7904" w:rsidRDefault="00DF3FC8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63E2B45A" w14:textId="77777777" w:rsidR="00DF3FC8" w:rsidRDefault="00DF3FC8" w:rsidP="00953544"/>
    <w:p w14:paraId="3C4ED880" w14:textId="77777777" w:rsidR="00B352E6" w:rsidRDefault="00B352E6" w:rsidP="00953544"/>
    <w:p w14:paraId="0F1398FC" w14:textId="22C36037" w:rsidR="009B7904" w:rsidRDefault="009B7904" w:rsidP="00953544">
      <w:r>
        <w:t>Back-door vulnerabilities</w:t>
      </w:r>
    </w:p>
    <w:sdt>
      <w:sdtPr>
        <w:id w:val="1155729937"/>
        <w:placeholder>
          <w:docPart w:val="DefaultPlaceholder_-1854013440"/>
        </w:placeholder>
        <w:showingPlcHdr/>
      </w:sdtPr>
      <w:sdtContent>
        <w:p w14:paraId="1E77FDD5" w14:textId="365502B7" w:rsidR="009B7904" w:rsidRDefault="00DF3FC8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63285C70" w14:textId="1E6F26CE" w:rsidR="009B7904" w:rsidRDefault="009B7904" w:rsidP="00953544"/>
    <w:p w14:paraId="6D804475" w14:textId="77777777" w:rsidR="00B352E6" w:rsidRDefault="00B352E6" w:rsidP="00953544"/>
    <w:p w14:paraId="293078D1" w14:textId="37D47B05" w:rsidR="009B7904" w:rsidRDefault="009B7904" w:rsidP="00953544">
      <w:r>
        <w:t>Malware infection</w:t>
      </w:r>
    </w:p>
    <w:sdt>
      <w:sdtPr>
        <w:id w:val="721331539"/>
        <w:placeholder>
          <w:docPart w:val="DefaultPlaceholder_-1854013440"/>
        </w:placeholder>
        <w:showingPlcHdr/>
      </w:sdtPr>
      <w:sdtContent>
        <w:p w14:paraId="5DBBDA87" w14:textId="5F190FAE" w:rsidR="009B7904" w:rsidRDefault="00DF3FC8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51EDCBFB" w14:textId="2AB74E3A" w:rsidR="009B7904" w:rsidRDefault="009B7904" w:rsidP="00953544"/>
    <w:p w14:paraId="6322770D" w14:textId="77777777" w:rsidR="00B352E6" w:rsidRDefault="00B352E6" w:rsidP="00953544"/>
    <w:p w14:paraId="5540CC14" w14:textId="6CCF2DF1" w:rsidR="009B7904" w:rsidRDefault="009B7904" w:rsidP="00953544">
      <w:r>
        <w:t>Malicious insider</w:t>
      </w:r>
    </w:p>
    <w:sdt>
      <w:sdtPr>
        <w:id w:val="-749426011"/>
        <w:placeholder>
          <w:docPart w:val="DefaultPlaceholder_-1854013440"/>
        </w:placeholder>
        <w:showingPlcHdr/>
      </w:sdtPr>
      <w:sdtContent>
        <w:p w14:paraId="38765FA6" w14:textId="6B72DC60" w:rsidR="009B7904" w:rsidRDefault="00DF3FC8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2B76861D" w14:textId="7D03DFEC" w:rsidR="009B7904" w:rsidRDefault="009B7904" w:rsidP="00953544"/>
    <w:p w14:paraId="35ABCED8" w14:textId="77777777" w:rsidR="00B352E6" w:rsidRDefault="00B352E6" w:rsidP="00953544"/>
    <w:p w14:paraId="18B25553" w14:textId="3C3E1B58" w:rsidR="009B7904" w:rsidRDefault="009B7904" w:rsidP="00953544">
      <w:r>
        <w:t>Human error</w:t>
      </w:r>
    </w:p>
    <w:sdt>
      <w:sdtPr>
        <w:id w:val="-1805924064"/>
        <w:placeholder>
          <w:docPart w:val="DefaultPlaceholder_-1854013440"/>
        </w:placeholder>
        <w:showingPlcHdr/>
      </w:sdtPr>
      <w:sdtContent>
        <w:p w14:paraId="21BE2E6B" w14:textId="15940139" w:rsidR="009B7904" w:rsidRDefault="00DF3FC8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3CC57909" w14:textId="7EC13152" w:rsidR="009B7904" w:rsidRDefault="009B7904" w:rsidP="00953544"/>
    <w:p w14:paraId="5BAE96F1" w14:textId="77777777" w:rsidR="00B352E6" w:rsidRDefault="00B352E6" w:rsidP="00953544"/>
    <w:p w14:paraId="548E1BF0" w14:textId="1B2B0013" w:rsidR="009B7904" w:rsidRDefault="009B7904" w:rsidP="00953544">
      <w:r>
        <w:t>Physical loss of equipment</w:t>
      </w:r>
    </w:p>
    <w:sdt>
      <w:sdtPr>
        <w:id w:val="-870222044"/>
        <w:placeholder>
          <w:docPart w:val="DefaultPlaceholder_-1854013440"/>
        </w:placeholder>
        <w:showingPlcHdr/>
      </w:sdtPr>
      <w:sdtContent>
        <w:p w14:paraId="518FAFB4" w14:textId="79F6CD64" w:rsidR="00953544" w:rsidRDefault="00DF3FC8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1054675B" w14:textId="77777777" w:rsidR="00953544" w:rsidRDefault="00953544" w:rsidP="00953544"/>
    <w:p w14:paraId="0DABB49F" w14:textId="77777777" w:rsidR="00B352E6" w:rsidRDefault="00B352E6" w:rsidP="00953544"/>
    <w:p w14:paraId="2F868FEB" w14:textId="326C85FC" w:rsidR="00B352E6" w:rsidRDefault="00B352E6" w:rsidP="00953544">
      <w:r>
        <w:t>Continued ...</w:t>
      </w:r>
    </w:p>
    <w:p w14:paraId="110DD52B" w14:textId="0F3CEE17" w:rsidR="00953544" w:rsidRDefault="00B352E6" w:rsidP="00953544">
      <w:r>
        <w:lastRenderedPageBreak/>
        <w:t>TCP port attacks</w:t>
      </w:r>
    </w:p>
    <w:sdt>
      <w:sdtPr>
        <w:id w:val="1100614511"/>
        <w:placeholder>
          <w:docPart w:val="DefaultPlaceholder_-1854013440"/>
        </w:placeholder>
        <w:showingPlcHdr/>
      </w:sdtPr>
      <w:sdtContent>
        <w:p w14:paraId="61E8EDBE" w14:textId="70D3EF41" w:rsidR="00B352E6" w:rsidRDefault="00B352E6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4984BD6D" w14:textId="085CF043" w:rsidR="00B352E6" w:rsidRDefault="00B352E6" w:rsidP="00953544"/>
    <w:p w14:paraId="7079FA67" w14:textId="77777777" w:rsidR="00B352E6" w:rsidRDefault="00B352E6" w:rsidP="00953544"/>
    <w:p w14:paraId="048FFC94" w14:textId="6629DA0E" w:rsidR="00B352E6" w:rsidRDefault="00B352E6" w:rsidP="00953544">
      <w:r>
        <w:t>Equipment failure</w:t>
      </w:r>
    </w:p>
    <w:sdt>
      <w:sdtPr>
        <w:id w:val="1132677944"/>
        <w:placeholder>
          <w:docPart w:val="DefaultPlaceholder_-1854013440"/>
        </w:placeholder>
        <w:showingPlcHdr/>
      </w:sdtPr>
      <w:sdtContent>
        <w:p w14:paraId="6E9F2AC4" w14:textId="773CEAFC" w:rsidR="00B352E6" w:rsidRDefault="00B352E6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7652C76D" w14:textId="128826E0" w:rsidR="00B352E6" w:rsidRDefault="00B352E6" w:rsidP="00953544"/>
    <w:p w14:paraId="0C4810C2" w14:textId="77777777" w:rsidR="00B352E6" w:rsidRDefault="00B352E6" w:rsidP="00953544"/>
    <w:p w14:paraId="23E0AB4C" w14:textId="770FC00D" w:rsidR="00B352E6" w:rsidRDefault="00B352E6" w:rsidP="00953544">
      <w:r>
        <w:t>Hacking attack</w:t>
      </w:r>
    </w:p>
    <w:sdt>
      <w:sdtPr>
        <w:id w:val="2100281471"/>
        <w:placeholder>
          <w:docPart w:val="DefaultPlaceholder_-1854013440"/>
        </w:placeholder>
        <w:showingPlcHdr/>
      </w:sdtPr>
      <w:sdtContent>
        <w:p w14:paraId="3247B254" w14:textId="1EAA4668" w:rsidR="00B352E6" w:rsidRDefault="00B352E6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2B6CA6D2" w14:textId="43B78A7D" w:rsidR="00B352E6" w:rsidRDefault="00B352E6" w:rsidP="00953544"/>
    <w:p w14:paraId="7348B719" w14:textId="77777777" w:rsidR="00B352E6" w:rsidRDefault="00B352E6" w:rsidP="00953544"/>
    <w:p w14:paraId="1DE73440" w14:textId="055BBCF5" w:rsidR="00B352E6" w:rsidRDefault="00B352E6" w:rsidP="00953544">
      <w:r>
        <w:t>Inappropriate access / unauthorised use</w:t>
      </w:r>
    </w:p>
    <w:sdt>
      <w:sdtPr>
        <w:id w:val="803273249"/>
        <w:placeholder>
          <w:docPart w:val="DefaultPlaceholder_-1854013440"/>
        </w:placeholder>
        <w:showingPlcHdr/>
      </w:sdtPr>
      <w:sdtContent>
        <w:p w14:paraId="4D08287E" w14:textId="119311BB" w:rsidR="00B352E6" w:rsidRDefault="00B352E6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03E3F525" w14:textId="47A5242E" w:rsidR="00B352E6" w:rsidRDefault="00B352E6" w:rsidP="00953544"/>
    <w:p w14:paraId="2569DA58" w14:textId="77777777" w:rsidR="00B352E6" w:rsidRDefault="00B352E6" w:rsidP="00953544"/>
    <w:p w14:paraId="48010D26" w14:textId="0E588CC9" w:rsidR="00B352E6" w:rsidRDefault="00B352E6" w:rsidP="00953544">
      <w:r>
        <w:t>Fire or flood</w:t>
      </w:r>
    </w:p>
    <w:sdt>
      <w:sdtPr>
        <w:id w:val="-1201855861"/>
        <w:placeholder>
          <w:docPart w:val="DefaultPlaceholder_-1854013440"/>
        </w:placeholder>
        <w:showingPlcHdr/>
      </w:sdtPr>
      <w:sdtContent>
        <w:p w14:paraId="761DA61A" w14:textId="3C6FA96C" w:rsidR="00B352E6" w:rsidRDefault="00B352E6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5AB7948F" w14:textId="6A1D44D5" w:rsidR="00453081" w:rsidRPr="00453081" w:rsidRDefault="00453081" w:rsidP="00953544">
      <w:pPr>
        <w:rPr>
          <w:b/>
          <w:sz w:val="24"/>
          <w:szCs w:val="24"/>
        </w:rPr>
      </w:pPr>
    </w:p>
    <w:p w14:paraId="4FCB05CB" w14:textId="77777777" w:rsidR="00453081" w:rsidRPr="00453081" w:rsidRDefault="00453081" w:rsidP="00953544">
      <w:pPr>
        <w:rPr>
          <w:sz w:val="24"/>
          <w:szCs w:val="24"/>
        </w:rPr>
      </w:pPr>
    </w:p>
    <w:p w14:paraId="3AAA2067" w14:textId="2AEF5CE3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 xml:space="preserve">End of Task </w:t>
      </w:r>
      <w:r w:rsidR="00B352E6">
        <w:rPr>
          <w:b/>
          <w:bCs/>
          <w:sz w:val="32"/>
          <w:szCs w:val="32"/>
        </w:rPr>
        <w:t>17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r7mutbPvB1WQVWmzMYsqZq1MQ9IyyuzwrY9I132TyIXn+7uJu1Zwj9Uf/+s+fL1Rq5OvnrkPF/HtFUDijg+koQ==" w:salt="fHrIZ+l+wz+OR1ZDFI77k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04"/>
    <w:rsid w:val="00453081"/>
    <w:rsid w:val="00540DEA"/>
    <w:rsid w:val="00772D3D"/>
    <w:rsid w:val="00953544"/>
    <w:rsid w:val="009B7904"/>
    <w:rsid w:val="00B352E6"/>
    <w:rsid w:val="00DF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F3653"/>
  <w15:chartTrackingRefBased/>
  <w15:docId w15:val="{473D0B29-75CB-49FC-9DC0-4D83A3C7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DF3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%20Course%20Documents\Data%20Security%20NC%20-%20H9E2%2045\MG%20tasks%20instead%20of%20original%20tasks\1Task%20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80281-BD44-45C5-A3ED-9B0D232EBE93}"/>
      </w:docPartPr>
      <w:docPartBody>
        <w:p w:rsidR="00000000" w:rsidRDefault="00402B30">
          <w:r w:rsidRPr="000262E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30"/>
    <w:rsid w:val="0040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2B3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1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2021-10-18T06:57:00Z</dcterms:created>
  <dcterms:modified xsi:type="dcterms:W3CDTF">2021-10-18T06:57:00Z</dcterms:modified>
</cp:coreProperties>
</file>