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D2017" w14:textId="6B684F75" w:rsidR="00453081" w:rsidRPr="00453081" w:rsidRDefault="00453081" w:rsidP="00453081">
      <w:pPr>
        <w:widowControl w:val="0"/>
        <w:autoSpaceDE w:val="0"/>
        <w:autoSpaceDN w:val="0"/>
        <w:spacing w:before="149" w:after="0" w:line="240" w:lineRule="auto"/>
        <w:jc w:val="both"/>
        <w:outlineLvl w:val="0"/>
        <w:rPr>
          <w:rFonts w:ascii="Calibri" w:eastAsia="Calibri" w:hAnsi="Calibri" w:cs="Calibri"/>
          <w:b/>
          <w:bCs/>
          <w:color w:val="719928"/>
          <w:sz w:val="44"/>
          <w:szCs w:val="44"/>
        </w:rPr>
      </w:pPr>
      <w:r w:rsidRPr="00453081">
        <w:rPr>
          <w:rFonts w:ascii="Calibri" w:eastAsia="Calibri" w:hAnsi="Calibri" w:cs="Calibri"/>
          <w:b/>
          <w:bCs/>
          <w:color w:val="719928"/>
          <w:sz w:val="44"/>
          <w:szCs w:val="44"/>
        </w:rPr>
        <w:t xml:space="preserve">Task </w:t>
      </w:r>
      <w:r w:rsidR="00914219">
        <w:rPr>
          <w:rFonts w:ascii="Calibri" w:eastAsia="Calibri" w:hAnsi="Calibri" w:cs="Calibri"/>
          <w:b/>
          <w:bCs/>
          <w:color w:val="719928"/>
          <w:sz w:val="44"/>
          <w:szCs w:val="44"/>
        </w:rPr>
        <w:t>2</w:t>
      </w:r>
    </w:p>
    <w:p w14:paraId="3F250765" w14:textId="40F6D68F" w:rsidR="00453081" w:rsidRPr="00453081" w:rsidRDefault="00540373" w:rsidP="00453081">
      <w:pPr>
        <w:widowControl w:val="0"/>
        <w:autoSpaceDE w:val="0"/>
        <w:autoSpaceDN w:val="0"/>
        <w:spacing w:before="149" w:after="0" w:line="240" w:lineRule="auto"/>
        <w:jc w:val="both"/>
        <w:outlineLvl w:val="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719928"/>
          <w:sz w:val="32"/>
          <w:szCs w:val="32"/>
        </w:rPr>
        <w:t>Where is data stored</w:t>
      </w:r>
    </w:p>
    <w:p w14:paraId="0A997D0B" w14:textId="77777777" w:rsidR="00453081" w:rsidRPr="00453081" w:rsidRDefault="00453081" w:rsidP="004530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172BE80C" w14:textId="77777777" w:rsidR="00540373" w:rsidRPr="00540373" w:rsidRDefault="00540373" w:rsidP="00540373">
      <w:pPr>
        <w:rPr>
          <w:sz w:val="24"/>
          <w:szCs w:val="24"/>
        </w:rPr>
      </w:pPr>
      <w:r w:rsidRPr="00540373">
        <w:rPr>
          <w:sz w:val="24"/>
          <w:szCs w:val="24"/>
        </w:rPr>
        <w:t xml:space="preserve">Choose </w:t>
      </w:r>
      <w:r w:rsidRPr="00540373">
        <w:rPr>
          <w:b/>
          <w:sz w:val="24"/>
          <w:szCs w:val="24"/>
        </w:rPr>
        <w:t xml:space="preserve">FIVE items </w:t>
      </w:r>
      <w:r w:rsidRPr="00540373">
        <w:rPr>
          <w:sz w:val="24"/>
          <w:szCs w:val="24"/>
        </w:rPr>
        <w:t>of personal data that you have shared online, either with companies to access their services, or with individuals to connect on social media.</w:t>
      </w:r>
    </w:p>
    <w:p w14:paraId="42144C98" w14:textId="43C469C5" w:rsidR="00540373" w:rsidRPr="00540373" w:rsidRDefault="00540373" w:rsidP="00540373">
      <w:pPr>
        <w:rPr>
          <w:sz w:val="24"/>
          <w:szCs w:val="24"/>
        </w:rPr>
      </w:pPr>
      <w:r w:rsidRPr="00540373">
        <w:rPr>
          <w:sz w:val="24"/>
          <w:szCs w:val="24"/>
        </w:rPr>
        <w:t>Write down:</w:t>
      </w:r>
    </w:p>
    <w:p w14:paraId="1FCB4920" w14:textId="77777777" w:rsidR="00540373" w:rsidRPr="00540373" w:rsidRDefault="00540373" w:rsidP="00540373">
      <w:pPr>
        <w:numPr>
          <w:ilvl w:val="0"/>
          <w:numId w:val="1"/>
        </w:numPr>
        <w:rPr>
          <w:sz w:val="24"/>
          <w:szCs w:val="24"/>
        </w:rPr>
      </w:pPr>
      <w:r w:rsidRPr="00540373">
        <w:rPr>
          <w:sz w:val="24"/>
          <w:szCs w:val="24"/>
        </w:rPr>
        <w:t>The data</w:t>
      </w:r>
    </w:p>
    <w:p w14:paraId="54C1054C" w14:textId="77777777" w:rsidR="00540373" w:rsidRPr="00540373" w:rsidRDefault="00540373" w:rsidP="00540373">
      <w:pPr>
        <w:numPr>
          <w:ilvl w:val="0"/>
          <w:numId w:val="1"/>
        </w:numPr>
        <w:rPr>
          <w:sz w:val="24"/>
          <w:szCs w:val="24"/>
        </w:rPr>
      </w:pPr>
      <w:r w:rsidRPr="00540373">
        <w:rPr>
          <w:sz w:val="24"/>
          <w:szCs w:val="24"/>
        </w:rPr>
        <w:t>How this data is used by you</w:t>
      </w:r>
    </w:p>
    <w:p w14:paraId="0BF5290D" w14:textId="77777777" w:rsidR="00540373" w:rsidRPr="00540373" w:rsidRDefault="00540373" w:rsidP="00540373">
      <w:pPr>
        <w:numPr>
          <w:ilvl w:val="0"/>
          <w:numId w:val="1"/>
        </w:numPr>
        <w:rPr>
          <w:sz w:val="24"/>
          <w:szCs w:val="24"/>
        </w:rPr>
      </w:pPr>
      <w:r w:rsidRPr="00540373">
        <w:rPr>
          <w:sz w:val="24"/>
          <w:szCs w:val="24"/>
        </w:rPr>
        <w:t>How this data can be used by friends/individuals</w:t>
      </w:r>
    </w:p>
    <w:p w14:paraId="5734958A" w14:textId="77777777" w:rsidR="00540373" w:rsidRPr="00540373" w:rsidRDefault="00540373" w:rsidP="00540373">
      <w:pPr>
        <w:numPr>
          <w:ilvl w:val="0"/>
          <w:numId w:val="1"/>
        </w:numPr>
        <w:rPr>
          <w:sz w:val="24"/>
          <w:szCs w:val="24"/>
        </w:rPr>
      </w:pPr>
      <w:r w:rsidRPr="00540373">
        <w:rPr>
          <w:sz w:val="24"/>
          <w:szCs w:val="24"/>
        </w:rPr>
        <w:t>How this data is used by companies</w:t>
      </w:r>
    </w:p>
    <w:p w14:paraId="64DC93D4" w14:textId="77777777" w:rsidR="00540373" w:rsidRPr="00540373" w:rsidRDefault="00540373" w:rsidP="00540373">
      <w:pPr>
        <w:rPr>
          <w:i/>
          <w:iCs/>
          <w:sz w:val="24"/>
          <w:szCs w:val="24"/>
        </w:rPr>
      </w:pPr>
      <w:r w:rsidRPr="00540373">
        <w:rPr>
          <w:i/>
          <w:iCs/>
          <w:sz w:val="24"/>
          <w:szCs w:val="24"/>
        </w:rPr>
        <w:t>The first one has been completed as an example.</w:t>
      </w:r>
    </w:p>
    <w:p w14:paraId="7D200793" w14:textId="77777777" w:rsidR="00540373" w:rsidRPr="00540373" w:rsidRDefault="00540373" w:rsidP="00540373">
      <w:pPr>
        <w:rPr>
          <w:sz w:val="24"/>
          <w:szCs w:val="24"/>
        </w:rPr>
      </w:pPr>
    </w:p>
    <w:tbl>
      <w:tblPr>
        <w:tblW w:w="94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693"/>
        <w:gridCol w:w="2493"/>
        <w:gridCol w:w="2254"/>
      </w:tblGrid>
      <w:tr w:rsidR="00540373" w:rsidRPr="00540373" w14:paraId="0CFAA58F" w14:textId="77777777" w:rsidTr="00C2332C">
        <w:trPr>
          <w:trHeight w:val="537"/>
        </w:trPr>
        <w:tc>
          <w:tcPr>
            <w:tcW w:w="1985" w:type="dxa"/>
            <w:shd w:val="clear" w:color="auto" w:fill="F2F2F2" w:themeFill="background1" w:themeFillShade="F2"/>
          </w:tcPr>
          <w:p w14:paraId="50CF9141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Data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6045862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Used by you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2FBF856A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Used by</w:t>
            </w:r>
          </w:p>
          <w:p w14:paraId="616DF6DE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friends/individuals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52A487CD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Used by companies</w:t>
            </w:r>
          </w:p>
        </w:tc>
      </w:tr>
      <w:tr w:rsidR="00540373" w:rsidRPr="00540373" w14:paraId="6D97F60C" w14:textId="77777777" w:rsidTr="00C2332C">
        <w:trPr>
          <w:trHeight w:val="2148"/>
        </w:trPr>
        <w:tc>
          <w:tcPr>
            <w:tcW w:w="1985" w:type="dxa"/>
          </w:tcPr>
          <w:p w14:paraId="06AE0983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Town you live in</w:t>
            </w:r>
          </w:p>
        </w:tc>
        <w:tc>
          <w:tcPr>
            <w:tcW w:w="2693" w:type="dxa"/>
          </w:tcPr>
          <w:p w14:paraId="35B34478" w14:textId="3AB378D0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To share my location, to access local services, to share my location on social media to meet people. Used as a home button service on my</w:t>
            </w:r>
            <w:r>
              <w:rPr>
                <w:sz w:val="24"/>
                <w:szCs w:val="24"/>
              </w:rPr>
              <w:t xml:space="preserve"> </w:t>
            </w:r>
            <w:r w:rsidRPr="00540373">
              <w:rPr>
                <w:sz w:val="24"/>
                <w:szCs w:val="24"/>
              </w:rPr>
              <w:t>Sat Nav.</w:t>
            </w:r>
          </w:p>
        </w:tc>
        <w:tc>
          <w:tcPr>
            <w:tcW w:w="2493" w:type="dxa"/>
          </w:tcPr>
          <w:p w14:paraId="3956779A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 xml:space="preserve">To connect with </w:t>
            </w:r>
            <w:proofErr w:type="gramStart"/>
            <w:r w:rsidRPr="00540373">
              <w:rPr>
                <w:sz w:val="24"/>
                <w:szCs w:val="24"/>
              </w:rPr>
              <w:t>me, if</w:t>
            </w:r>
            <w:proofErr w:type="gramEnd"/>
            <w:r w:rsidRPr="00540373">
              <w:rPr>
                <w:sz w:val="24"/>
                <w:szCs w:val="24"/>
              </w:rPr>
              <w:t xml:space="preserve"> they live in the same town.</w:t>
            </w:r>
          </w:p>
        </w:tc>
        <w:tc>
          <w:tcPr>
            <w:tcW w:w="2254" w:type="dxa"/>
          </w:tcPr>
          <w:p w14:paraId="453717C7" w14:textId="77777777" w:rsidR="00540373" w:rsidRPr="00540373" w:rsidRDefault="00540373" w:rsidP="00540373">
            <w:pPr>
              <w:rPr>
                <w:sz w:val="24"/>
                <w:szCs w:val="24"/>
              </w:rPr>
            </w:pPr>
            <w:r w:rsidRPr="00540373">
              <w:rPr>
                <w:sz w:val="24"/>
                <w:szCs w:val="24"/>
              </w:rPr>
              <w:t>Advertise local products to me. Send me local weather reports via apps to my phone. Local news reports on social feeds.</w:t>
            </w:r>
          </w:p>
        </w:tc>
      </w:tr>
      <w:tr w:rsidR="00540373" w:rsidRPr="00540373" w14:paraId="6D3EFB1B" w14:textId="77777777" w:rsidTr="00C2332C">
        <w:trPr>
          <w:trHeight w:val="268"/>
        </w:trPr>
        <w:sdt>
          <w:sdtPr>
            <w:rPr>
              <w:sz w:val="24"/>
              <w:szCs w:val="24"/>
            </w:rPr>
            <w:id w:val="-17833358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79C71282" w14:textId="5E95DCE1" w:rsidR="00540373" w:rsidRPr="00540373" w:rsidRDefault="00C2332C" w:rsidP="00540373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533805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651DF1A5" w14:textId="43D5EC61" w:rsidR="00540373" w:rsidRPr="00540373" w:rsidRDefault="00C2332C" w:rsidP="00540373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470232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93" w:type="dxa"/>
              </w:tcPr>
              <w:p w14:paraId="48CC40D9" w14:textId="373B720C" w:rsidR="00540373" w:rsidRPr="00540373" w:rsidRDefault="00C2332C" w:rsidP="00540373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60078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EE0B2FA" w14:textId="1B5F7BF1" w:rsidR="00540373" w:rsidRPr="00540373" w:rsidRDefault="00C2332C" w:rsidP="00540373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332C" w:rsidRPr="00540373" w14:paraId="07CB1A21" w14:textId="77777777" w:rsidTr="003674D0">
        <w:trPr>
          <w:trHeight w:val="268"/>
        </w:trPr>
        <w:sdt>
          <w:sdtPr>
            <w:rPr>
              <w:sz w:val="24"/>
              <w:szCs w:val="24"/>
            </w:rPr>
            <w:id w:val="1451661587"/>
            <w:placeholder>
              <w:docPart w:val="6E0B51D021644C99B2680E57E3047168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4D8BF82F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85523226"/>
            <w:placeholder>
              <w:docPart w:val="6E0B51D021644C99B2680E57E3047168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0DBCF63F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01276985"/>
            <w:placeholder>
              <w:docPart w:val="6E0B51D021644C99B2680E57E3047168"/>
            </w:placeholder>
            <w:showingPlcHdr/>
          </w:sdtPr>
          <w:sdtEndPr/>
          <w:sdtContent>
            <w:tc>
              <w:tcPr>
                <w:tcW w:w="2493" w:type="dxa"/>
              </w:tcPr>
              <w:p w14:paraId="253F9A31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4273551"/>
            <w:placeholder>
              <w:docPart w:val="6E0B51D021644C99B2680E57E3047168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140B1256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332C" w:rsidRPr="00540373" w14:paraId="6A5F4775" w14:textId="77777777" w:rsidTr="003674D0">
        <w:trPr>
          <w:trHeight w:val="268"/>
        </w:trPr>
        <w:sdt>
          <w:sdtPr>
            <w:rPr>
              <w:sz w:val="24"/>
              <w:szCs w:val="24"/>
            </w:rPr>
            <w:id w:val="-1136724975"/>
            <w:placeholder>
              <w:docPart w:val="E88D1E8D86364EBAB3FC832481477344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55BB1F25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02292699"/>
            <w:placeholder>
              <w:docPart w:val="E88D1E8D86364EBAB3FC832481477344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06A6AF1A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6074164"/>
            <w:placeholder>
              <w:docPart w:val="E88D1E8D86364EBAB3FC832481477344"/>
            </w:placeholder>
            <w:showingPlcHdr/>
          </w:sdtPr>
          <w:sdtEndPr/>
          <w:sdtContent>
            <w:tc>
              <w:tcPr>
                <w:tcW w:w="2493" w:type="dxa"/>
              </w:tcPr>
              <w:p w14:paraId="4398380F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20319523"/>
            <w:placeholder>
              <w:docPart w:val="E88D1E8D86364EBAB3FC832481477344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41AB7975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332C" w:rsidRPr="00540373" w14:paraId="3B5BCDFD" w14:textId="77777777" w:rsidTr="003674D0">
        <w:trPr>
          <w:trHeight w:val="268"/>
        </w:trPr>
        <w:sdt>
          <w:sdtPr>
            <w:rPr>
              <w:sz w:val="24"/>
              <w:szCs w:val="24"/>
            </w:rPr>
            <w:id w:val="860173686"/>
            <w:placeholder>
              <w:docPart w:val="B6D33B1940DC47AF95246D288FC1451C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70786D99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8807957"/>
            <w:placeholder>
              <w:docPart w:val="B6D33B1940DC47AF95246D288FC1451C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5711782C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65686793"/>
            <w:placeholder>
              <w:docPart w:val="B6D33B1940DC47AF95246D288FC1451C"/>
            </w:placeholder>
            <w:showingPlcHdr/>
          </w:sdtPr>
          <w:sdtEndPr/>
          <w:sdtContent>
            <w:tc>
              <w:tcPr>
                <w:tcW w:w="2493" w:type="dxa"/>
              </w:tcPr>
              <w:p w14:paraId="543C17E9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14524514"/>
            <w:placeholder>
              <w:docPart w:val="B6D33B1940DC47AF95246D288FC1451C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06E1D03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332C" w:rsidRPr="00540373" w14:paraId="69A21FD4" w14:textId="77777777" w:rsidTr="003674D0">
        <w:trPr>
          <w:trHeight w:val="268"/>
        </w:trPr>
        <w:sdt>
          <w:sdtPr>
            <w:rPr>
              <w:sz w:val="24"/>
              <w:szCs w:val="24"/>
            </w:rPr>
            <w:id w:val="-682352641"/>
            <w:placeholder>
              <w:docPart w:val="FE157AA61BB24A73ADFB5B29E652C7B9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2875A292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55672977"/>
            <w:placeholder>
              <w:docPart w:val="FE157AA61BB24A73ADFB5B29E652C7B9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43EA9062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08342833"/>
            <w:placeholder>
              <w:docPart w:val="FE157AA61BB24A73ADFB5B29E652C7B9"/>
            </w:placeholder>
            <w:showingPlcHdr/>
          </w:sdtPr>
          <w:sdtEndPr/>
          <w:sdtContent>
            <w:tc>
              <w:tcPr>
                <w:tcW w:w="2493" w:type="dxa"/>
              </w:tcPr>
              <w:p w14:paraId="18B1D52C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2719088"/>
            <w:placeholder>
              <w:docPart w:val="FE157AA61BB24A73ADFB5B29E652C7B9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794BBD17" w14:textId="77777777" w:rsidR="00C2332C" w:rsidRPr="00540373" w:rsidRDefault="00C2332C" w:rsidP="003674D0">
                <w:pPr>
                  <w:rPr>
                    <w:sz w:val="24"/>
                    <w:szCs w:val="24"/>
                  </w:rPr>
                </w:pPr>
                <w:r w:rsidRPr="002A45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6575F6" w14:textId="5892088F" w:rsidR="00772D3D" w:rsidRDefault="00772D3D" w:rsidP="00453081">
      <w:pPr>
        <w:rPr>
          <w:sz w:val="24"/>
          <w:szCs w:val="24"/>
        </w:rPr>
      </w:pPr>
    </w:p>
    <w:p w14:paraId="755F4344" w14:textId="42A29A6A" w:rsidR="00914219" w:rsidRPr="00914219" w:rsidRDefault="00914219" w:rsidP="00453081">
      <w:pPr>
        <w:rPr>
          <w:b/>
          <w:bCs/>
          <w:sz w:val="32"/>
          <w:szCs w:val="32"/>
        </w:rPr>
      </w:pPr>
      <w:r w:rsidRPr="00914219">
        <w:rPr>
          <w:b/>
          <w:bCs/>
          <w:sz w:val="32"/>
          <w:szCs w:val="32"/>
        </w:rPr>
        <w:t>End of Task 2</w:t>
      </w:r>
    </w:p>
    <w:sectPr w:rsidR="00914219" w:rsidRPr="00914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D676B"/>
    <w:multiLevelType w:val="hybridMultilevel"/>
    <w:tmpl w:val="A2CAC71E"/>
    <w:lvl w:ilvl="0" w:tplc="76784700">
      <w:start w:val="1"/>
      <w:numFmt w:val="decimal"/>
      <w:lvlText w:val="%1."/>
      <w:lvlJc w:val="left"/>
      <w:pPr>
        <w:ind w:left="12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4448F9BC">
      <w:numFmt w:val="bullet"/>
      <w:lvlText w:val="•"/>
      <w:lvlJc w:val="left"/>
      <w:pPr>
        <w:ind w:left="2208" w:hanging="360"/>
      </w:pPr>
      <w:rPr>
        <w:rFonts w:hint="default"/>
        <w:lang w:val="en-GB" w:eastAsia="en-US" w:bidi="ar-SA"/>
      </w:rPr>
    </w:lvl>
    <w:lvl w:ilvl="2" w:tplc="47E0C6BC">
      <w:numFmt w:val="bullet"/>
      <w:lvlText w:val="•"/>
      <w:lvlJc w:val="left"/>
      <w:pPr>
        <w:ind w:left="3157" w:hanging="360"/>
      </w:pPr>
      <w:rPr>
        <w:rFonts w:hint="default"/>
        <w:lang w:val="en-GB" w:eastAsia="en-US" w:bidi="ar-SA"/>
      </w:rPr>
    </w:lvl>
    <w:lvl w:ilvl="3" w:tplc="B2D28F52">
      <w:numFmt w:val="bullet"/>
      <w:lvlText w:val="•"/>
      <w:lvlJc w:val="left"/>
      <w:pPr>
        <w:ind w:left="4105" w:hanging="360"/>
      </w:pPr>
      <w:rPr>
        <w:rFonts w:hint="default"/>
        <w:lang w:val="en-GB" w:eastAsia="en-US" w:bidi="ar-SA"/>
      </w:rPr>
    </w:lvl>
    <w:lvl w:ilvl="4" w:tplc="DF4CE5AC">
      <w:numFmt w:val="bullet"/>
      <w:lvlText w:val="•"/>
      <w:lvlJc w:val="left"/>
      <w:pPr>
        <w:ind w:left="5054" w:hanging="360"/>
      </w:pPr>
      <w:rPr>
        <w:rFonts w:hint="default"/>
        <w:lang w:val="en-GB" w:eastAsia="en-US" w:bidi="ar-SA"/>
      </w:rPr>
    </w:lvl>
    <w:lvl w:ilvl="5" w:tplc="755A7B06">
      <w:numFmt w:val="bullet"/>
      <w:lvlText w:val="•"/>
      <w:lvlJc w:val="left"/>
      <w:pPr>
        <w:ind w:left="6003" w:hanging="360"/>
      </w:pPr>
      <w:rPr>
        <w:rFonts w:hint="default"/>
        <w:lang w:val="en-GB" w:eastAsia="en-US" w:bidi="ar-SA"/>
      </w:rPr>
    </w:lvl>
    <w:lvl w:ilvl="6" w:tplc="F30008BA">
      <w:numFmt w:val="bullet"/>
      <w:lvlText w:val="•"/>
      <w:lvlJc w:val="left"/>
      <w:pPr>
        <w:ind w:left="6951" w:hanging="360"/>
      </w:pPr>
      <w:rPr>
        <w:rFonts w:hint="default"/>
        <w:lang w:val="en-GB" w:eastAsia="en-US" w:bidi="ar-SA"/>
      </w:rPr>
    </w:lvl>
    <w:lvl w:ilvl="7" w:tplc="082A7402">
      <w:numFmt w:val="bullet"/>
      <w:lvlText w:val="•"/>
      <w:lvlJc w:val="left"/>
      <w:pPr>
        <w:ind w:left="7900" w:hanging="360"/>
      </w:pPr>
      <w:rPr>
        <w:rFonts w:hint="default"/>
        <w:lang w:val="en-GB" w:eastAsia="en-US" w:bidi="ar-SA"/>
      </w:rPr>
    </w:lvl>
    <w:lvl w:ilvl="8" w:tplc="D5BE553C">
      <w:numFmt w:val="bullet"/>
      <w:lvlText w:val="•"/>
      <w:lvlJc w:val="left"/>
      <w:pPr>
        <w:ind w:left="8849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MUVmQK4qLqPiDitB/A6uzfpeWKaG0MaPjDAZN6LQFFzPFXcpEpvhgylx1gyk0ZFTg9j6lmo3QtIDjiJywk7lQ==" w:salt="OP0Rgx8welUVxESJXe+7i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73"/>
    <w:rsid w:val="00453081"/>
    <w:rsid w:val="00540373"/>
    <w:rsid w:val="00772D3D"/>
    <w:rsid w:val="00914219"/>
    <w:rsid w:val="00C2332C"/>
    <w:rsid w:val="00D3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E511"/>
  <w15:chartTrackingRefBased/>
  <w15:docId w15:val="{7F3DDB15-CC63-40C0-AB5D-1840A2D9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33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2%20Course%20Documents\Data%20Security%20NC%20-%20H9E2%2045\MG%20tasks%20instead%20of%20original%20tasks\1%20Tasks%20-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657B3-9431-4F41-B636-0F16F48FC315}"/>
      </w:docPartPr>
      <w:docPartBody>
        <w:p w:rsidR="00E93207" w:rsidRDefault="00297370">
          <w:r w:rsidRPr="002A45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B51D021644C99B2680E57E3047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5BC0A-54B2-44FE-9885-81BDD1A52035}"/>
      </w:docPartPr>
      <w:docPartBody>
        <w:p w:rsidR="00E93207" w:rsidRDefault="00297370" w:rsidP="00297370">
          <w:pPr>
            <w:pStyle w:val="6E0B51D021644C99B2680E57E3047168"/>
          </w:pPr>
          <w:r w:rsidRPr="002A45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D1E8D86364EBAB3FC832481477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64EC-E783-487F-A976-54729F7DC35C}"/>
      </w:docPartPr>
      <w:docPartBody>
        <w:p w:rsidR="00E93207" w:rsidRDefault="00297370" w:rsidP="00297370">
          <w:pPr>
            <w:pStyle w:val="E88D1E8D86364EBAB3FC832481477344"/>
          </w:pPr>
          <w:r w:rsidRPr="002A45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D33B1940DC47AF95246D288FC1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98F0-E793-43BD-8462-FEAF72BE0488}"/>
      </w:docPartPr>
      <w:docPartBody>
        <w:p w:rsidR="00E93207" w:rsidRDefault="00297370" w:rsidP="00297370">
          <w:pPr>
            <w:pStyle w:val="B6D33B1940DC47AF95246D288FC1451C"/>
          </w:pPr>
          <w:r w:rsidRPr="002A45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57AA61BB24A73ADFB5B29E652C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E3F1B-35F6-4DF7-BBC9-7029C055650A}"/>
      </w:docPartPr>
      <w:docPartBody>
        <w:p w:rsidR="00E93207" w:rsidRDefault="00297370" w:rsidP="00297370">
          <w:pPr>
            <w:pStyle w:val="FE157AA61BB24A73ADFB5B29E652C7B9"/>
          </w:pPr>
          <w:r w:rsidRPr="002A45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70"/>
    <w:rsid w:val="00297370"/>
    <w:rsid w:val="00E9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370"/>
    <w:rPr>
      <w:color w:val="808080"/>
    </w:rPr>
  </w:style>
  <w:style w:type="paragraph" w:customStyle="1" w:styleId="6E0B51D021644C99B2680E57E3047168">
    <w:name w:val="6E0B51D021644C99B2680E57E3047168"/>
    <w:rsid w:val="00297370"/>
  </w:style>
  <w:style w:type="paragraph" w:customStyle="1" w:styleId="E88D1E8D86364EBAB3FC832481477344">
    <w:name w:val="E88D1E8D86364EBAB3FC832481477344"/>
    <w:rsid w:val="00297370"/>
  </w:style>
  <w:style w:type="paragraph" w:customStyle="1" w:styleId="B6D33B1940DC47AF95246D288FC1451C">
    <w:name w:val="B6D33B1940DC47AF95246D288FC1451C"/>
    <w:rsid w:val="00297370"/>
  </w:style>
  <w:style w:type="paragraph" w:customStyle="1" w:styleId="FE157AA61BB24A73ADFB5B29E652C7B9">
    <w:name w:val="FE157AA61BB24A73ADFB5B29E652C7B9"/>
    <w:rsid w:val="00297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Tasks - Template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2021-10-04T22:52:00Z</dcterms:created>
  <dcterms:modified xsi:type="dcterms:W3CDTF">2021-10-04T22:52:00Z</dcterms:modified>
</cp:coreProperties>
</file>