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E1608" w14:textId="41C423C8" w:rsidR="00453081" w:rsidRPr="00953544" w:rsidRDefault="00453081" w:rsidP="00953544">
      <w:pPr>
        <w:pStyle w:val="Heading1"/>
      </w:pPr>
      <w:r w:rsidRPr="00953544">
        <w:t xml:space="preserve">Task </w:t>
      </w:r>
      <w:r w:rsidR="00C26DB7">
        <w:t>3</w:t>
      </w:r>
    </w:p>
    <w:p w14:paraId="22301949" w14:textId="7D43202C" w:rsidR="00453081" w:rsidRPr="00953544" w:rsidRDefault="00C26DB7" w:rsidP="00953544">
      <w:pPr>
        <w:pStyle w:val="Heading2"/>
      </w:pPr>
      <w:r>
        <w:t>Personal Data</w:t>
      </w:r>
    </w:p>
    <w:p w14:paraId="2A46B9F9" w14:textId="77777777" w:rsidR="00953544" w:rsidRDefault="00953544" w:rsidP="00953544"/>
    <w:p w14:paraId="76593EA0" w14:textId="5CBB1113" w:rsidR="00953544" w:rsidRPr="00887BF7" w:rsidRDefault="00C26DB7" w:rsidP="00953544">
      <w:pPr>
        <w:rPr>
          <w:sz w:val="24"/>
          <w:szCs w:val="24"/>
        </w:rPr>
      </w:pPr>
      <w:r w:rsidRPr="00887BF7">
        <w:rPr>
          <w:sz w:val="24"/>
          <w:szCs w:val="24"/>
        </w:rPr>
        <w:t>Place the following pieces of information into the columns of the table for sensitive or non-sensitive information:</w:t>
      </w:r>
    </w:p>
    <w:p w14:paraId="26703CB6" w14:textId="78907536" w:rsidR="00C26DB7" w:rsidRPr="00887BF7" w:rsidRDefault="00C26DB7" w:rsidP="00953544">
      <w:pPr>
        <w:rPr>
          <w:sz w:val="24"/>
          <w:szCs w:val="24"/>
        </w:rPr>
      </w:pPr>
      <w:r w:rsidRPr="00887BF7">
        <w:rPr>
          <w:sz w:val="24"/>
          <w:szCs w:val="24"/>
        </w:rPr>
        <w:t>Date of Birth</w:t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  <w:t>Mobile Number</w:t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  <w:t>Allergy</w:t>
      </w:r>
    </w:p>
    <w:p w14:paraId="58ED86B9" w14:textId="240864FB" w:rsidR="00C26DB7" w:rsidRPr="00887BF7" w:rsidRDefault="00C26DB7" w:rsidP="00953544">
      <w:pPr>
        <w:rPr>
          <w:sz w:val="24"/>
          <w:szCs w:val="24"/>
        </w:rPr>
      </w:pPr>
      <w:r w:rsidRPr="00887BF7">
        <w:rPr>
          <w:sz w:val="24"/>
          <w:szCs w:val="24"/>
        </w:rPr>
        <w:t>Address</w:t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  <w:t>Family member arrested</w:t>
      </w:r>
      <w:r w:rsidRPr="00887BF7">
        <w:rPr>
          <w:sz w:val="24"/>
          <w:szCs w:val="24"/>
        </w:rPr>
        <w:tab/>
      </w:r>
      <w:r w:rsidR="00887BF7">
        <w:rPr>
          <w:sz w:val="24"/>
          <w:szCs w:val="24"/>
        </w:rPr>
        <w:tab/>
      </w:r>
      <w:r w:rsidRPr="00887BF7">
        <w:rPr>
          <w:sz w:val="24"/>
          <w:szCs w:val="24"/>
        </w:rPr>
        <w:t>Sexuality</w:t>
      </w:r>
    </w:p>
    <w:p w14:paraId="72E6AF50" w14:textId="7F3F0BD0" w:rsidR="00C26DB7" w:rsidRPr="00887BF7" w:rsidRDefault="00C26DB7" w:rsidP="00953544">
      <w:pPr>
        <w:rPr>
          <w:sz w:val="24"/>
          <w:szCs w:val="24"/>
        </w:rPr>
      </w:pPr>
      <w:r w:rsidRPr="00887BF7">
        <w:rPr>
          <w:sz w:val="24"/>
          <w:szCs w:val="24"/>
        </w:rPr>
        <w:t>Snapchat add</w:t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  <w:t>Missed payments on credit card</w:t>
      </w:r>
      <w:r w:rsidR="00887BF7" w:rsidRPr="00887BF7">
        <w:rPr>
          <w:sz w:val="24"/>
          <w:szCs w:val="24"/>
        </w:rPr>
        <w:t xml:space="preserve"> </w:t>
      </w:r>
      <w:r w:rsidR="00887BF7">
        <w:rPr>
          <w:sz w:val="24"/>
          <w:szCs w:val="24"/>
        </w:rPr>
        <w:tab/>
      </w:r>
      <w:r w:rsidR="00887BF7" w:rsidRPr="00887BF7">
        <w:rPr>
          <w:sz w:val="24"/>
          <w:szCs w:val="24"/>
        </w:rPr>
        <w:t>Sacked from job</w:t>
      </w:r>
    </w:p>
    <w:p w14:paraId="7D996F85" w14:textId="30B5363B" w:rsidR="00C26DB7" w:rsidRPr="00887BF7" w:rsidRDefault="00C26DB7" w:rsidP="00953544">
      <w:pPr>
        <w:rPr>
          <w:sz w:val="24"/>
          <w:szCs w:val="24"/>
        </w:rPr>
      </w:pPr>
      <w:r w:rsidRPr="00887BF7">
        <w:rPr>
          <w:sz w:val="24"/>
          <w:szCs w:val="24"/>
        </w:rPr>
        <w:t>Facebook password</w:t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  <w:t>Shopping at Tesco</w:t>
      </w:r>
      <w:r w:rsidRPr="00887BF7">
        <w:rPr>
          <w:sz w:val="24"/>
          <w:szCs w:val="24"/>
        </w:rPr>
        <w:tab/>
      </w:r>
      <w:r w:rsidRPr="00887BF7">
        <w:rPr>
          <w:sz w:val="24"/>
          <w:szCs w:val="24"/>
        </w:rPr>
        <w:tab/>
      </w:r>
      <w:r w:rsidR="00887BF7">
        <w:rPr>
          <w:sz w:val="24"/>
          <w:szCs w:val="24"/>
        </w:rPr>
        <w:tab/>
      </w:r>
      <w:r w:rsidRPr="00887BF7">
        <w:rPr>
          <w:sz w:val="24"/>
          <w:szCs w:val="24"/>
        </w:rPr>
        <w:t>Granny is ill</w:t>
      </w:r>
    </w:p>
    <w:p w14:paraId="35E460D9" w14:textId="2859E27E" w:rsidR="00C26DB7" w:rsidRDefault="00C26DB7" w:rsidP="00953544">
      <w:pPr>
        <w:rPr>
          <w:sz w:val="24"/>
          <w:szCs w:val="24"/>
        </w:rPr>
      </w:pPr>
    </w:p>
    <w:p w14:paraId="1B52BF10" w14:textId="598DD7F1" w:rsidR="00660592" w:rsidRPr="00887BF7" w:rsidRDefault="00660592" w:rsidP="00953544">
      <w:pPr>
        <w:rPr>
          <w:sz w:val="24"/>
          <w:szCs w:val="24"/>
        </w:rPr>
      </w:pPr>
      <w:r>
        <w:rPr>
          <w:sz w:val="24"/>
          <w:szCs w:val="24"/>
        </w:rPr>
        <w:t xml:space="preserve">Use the </w:t>
      </w:r>
      <w:proofErr w:type="gramStart"/>
      <w:r>
        <w:rPr>
          <w:sz w:val="24"/>
          <w:szCs w:val="24"/>
        </w:rPr>
        <w:t>drop down</w:t>
      </w:r>
      <w:proofErr w:type="gramEnd"/>
      <w:r>
        <w:rPr>
          <w:sz w:val="24"/>
          <w:szCs w:val="24"/>
        </w:rPr>
        <w:t xml:space="preserve"> fields below to enter the above listing into the relevant column: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26DB7" w:rsidRPr="00887BF7" w14:paraId="5F670E32" w14:textId="77777777" w:rsidTr="00C26DB7">
        <w:tc>
          <w:tcPr>
            <w:tcW w:w="4508" w:type="dxa"/>
            <w:shd w:val="clear" w:color="auto" w:fill="D9D9D9" w:themeFill="background1" w:themeFillShade="D9"/>
          </w:tcPr>
          <w:p w14:paraId="34D82727" w14:textId="4B3AC5B4" w:rsidR="00C26DB7" w:rsidRPr="00887BF7" w:rsidRDefault="00C26DB7" w:rsidP="00953544">
            <w:pPr>
              <w:rPr>
                <w:sz w:val="24"/>
                <w:szCs w:val="24"/>
              </w:rPr>
            </w:pPr>
            <w:r w:rsidRPr="00887BF7">
              <w:rPr>
                <w:sz w:val="24"/>
                <w:szCs w:val="24"/>
              </w:rPr>
              <w:t>Sensitive personal information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6362C687" w14:textId="2B66002D" w:rsidR="00C26DB7" w:rsidRPr="00887BF7" w:rsidRDefault="00C26DB7" w:rsidP="00953544">
            <w:pPr>
              <w:rPr>
                <w:sz w:val="24"/>
                <w:szCs w:val="24"/>
              </w:rPr>
            </w:pPr>
            <w:r w:rsidRPr="00887BF7">
              <w:rPr>
                <w:sz w:val="24"/>
                <w:szCs w:val="24"/>
              </w:rPr>
              <w:t>Non-sensitive</w:t>
            </w:r>
          </w:p>
        </w:tc>
      </w:tr>
      <w:tr w:rsidR="00C26DB7" w:rsidRPr="00887BF7" w14:paraId="17BA28A2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-203567722"/>
            <w:lock w:val="sdtLocked"/>
            <w:placeholder>
              <w:docPart w:val="DefaultPlaceholder_-1854013438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0F987640" w14:textId="1F9FD536" w:rsidR="00C26DB7" w:rsidRPr="00887BF7" w:rsidRDefault="00887BF7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864789013"/>
            <w:placeholder>
              <w:docPart w:val="3E85FFEA092E440CA9AA1B2B831911D7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66FD1FCF" w14:textId="3531F404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5FE147A3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348154092"/>
            <w:placeholder>
              <w:docPart w:val="190E7C6CF93042F19BA44C13A2D032E9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5BB59FEC" w14:textId="47C5E46D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10961328"/>
            <w:placeholder>
              <w:docPart w:val="B85C3E5F0FB64C84AC211D110612D86C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61C50F1A" w14:textId="2EF68255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2EFC88D1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1229734747"/>
            <w:placeholder>
              <w:docPart w:val="91042FC51C19490282C9DC15DF3E3274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60862755" w14:textId="2351138B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789095969"/>
            <w:placeholder>
              <w:docPart w:val="C0F91497BA204E5D85EA8DAC130BAC57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159FD008" w14:textId="5382AEF6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53B32D65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-1205637315"/>
            <w:placeholder>
              <w:docPart w:val="58536D6D99624355B9C8E2457259F9B1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29197F76" w14:textId="6C4BE71D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1274059258"/>
            <w:placeholder>
              <w:docPart w:val="EFAF155D672946B4B8AA5B05834F9807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523B9AEC" w14:textId="3C7AE113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4184DDD0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-458261367"/>
            <w:placeholder>
              <w:docPart w:val="1B0013E4806E439FB4519B25BF61F7C9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1BE1577B" w14:textId="6FBDB535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-1398819717"/>
            <w:placeholder>
              <w:docPart w:val="14318D747C214C899E20CA7816EE116E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2EE5D0B8" w14:textId="1A143F88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2C9ACF7B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-1082755276"/>
            <w:placeholder>
              <w:docPart w:val="1FD6092D93B7425D820D452D08CC4E6A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213E4C88" w14:textId="358AAF97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-768311731"/>
            <w:placeholder>
              <w:docPart w:val="7B97A25251EC4105BC1ED5BC883F15E2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6E0ABA52" w14:textId="4F99B2CD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44A3A5B3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-2075036380"/>
            <w:placeholder>
              <w:docPart w:val="E797120E0A2F424ABA8F6E8AA72DE216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4A16668B" w14:textId="1B475C3C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-1302527181"/>
            <w:placeholder>
              <w:docPart w:val="F0F7A1246B3545ADAAF8813EA64CEC74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5868B990" w14:textId="7E24A932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7DC186ED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2001384497"/>
            <w:placeholder>
              <w:docPart w:val="7EC8B47039614EF3A509A7A5EEE05890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421D8A42" w14:textId="199F193B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804744834"/>
            <w:placeholder>
              <w:docPart w:val="F0C76F799DE847CA957A881D594CA2A7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024DCD16" w14:textId="5CA24E79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411D3B4A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1831405641"/>
            <w:placeholder>
              <w:docPart w:val="54E221FB25724E58A90616B5E014D867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5BF54560" w14:textId="0C3EFB25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584881119"/>
            <w:placeholder>
              <w:docPart w:val="12B02BE0E5464C85B8C635F4505AB6AB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6B734B50" w14:textId="21ED4C11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37F6F8EA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1825617815"/>
            <w:placeholder>
              <w:docPart w:val="EB236E3BC0CE4CBDA71EEA586406B052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008D4A14" w14:textId="410310F0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-1692142148"/>
            <w:placeholder>
              <w:docPart w:val="ABF8C3C7548E4B04B313D75CC91729CD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475F8ED2" w14:textId="4EE11909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76725A0D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-1030866555"/>
            <w:placeholder>
              <w:docPart w:val="239E8E0B8C974FE2A95480F375FA4894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7D6802EF" w14:textId="7CF7482E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-1912456179"/>
            <w:placeholder>
              <w:docPart w:val="81B3BAFA590549DCB3A24539C6CF33E1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1A457A52" w14:textId="0AA8DB68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26DB7" w:rsidRPr="00887BF7" w14:paraId="5BBB89E4" w14:textId="77777777" w:rsidTr="00C26DB7">
        <w:sdt>
          <w:sdtPr>
            <w:rPr>
              <w:sz w:val="24"/>
              <w:szCs w:val="24"/>
            </w:rPr>
            <w:alias w:val="PersonalData"/>
            <w:tag w:val="PersonalData"/>
            <w:id w:val="-1004587884"/>
            <w:placeholder>
              <w:docPart w:val="0F04756D1BA847E891B783E82DB6F9FC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5454C4DE" w14:textId="2891E02A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PersonalData"/>
            <w:tag w:val="PersonalData"/>
            <w:id w:val="1189643952"/>
            <w:placeholder>
              <w:docPart w:val="095BC3BA0A5F4095848956349BB98A91"/>
            </w:placeholder>
            <w:showingPlcHdr/>
            <w:comboBox>
              <w:listItem w:value="Choose an item."/>
              <w:listItem w:displayText="Date of Birth" w:value="Date of Birth"/>
              <w:listItem w:displayText="Mobile Number" w:value="Mobile Number"/>
              <w:listItem w:displayText="Allergy" w:value="Allergy"/>
              <w:listItem w:displayText="Address" w:value="Address"/>
              <w:listItem w:displayText="Family member arrested" w:value="Family member arrested"/>
              <w:listItem w:displayText="Sexuality" w:value="Sexuality"/>
              <w:listItem w:displayText="Snapchat add" w:value="Snapchat add"/>
              <w:listItem w:displayText="Missed payments on credit card " w:value="Missed payments on credit card "/>
              <w:listItem w:displayText="Sacked from job" w:value="Sacked from job"/>
              <w:listItem w:displayText="Facebook password" w:value="Facebook password"/>
              <w:listItem w:displayText="Shopping at Tesco" w:value="Shopping at Tesco"/>
              <w:listItem w:displayText="Granny is ill" w:value="Granny is ill"/>
            </w:comboBox>
          </w:sdtPr>
          <w:sdtContent>
            <w:tc>
              <w:tcPr>
                <w:tcW w:w="4508" w:type="dxa"/>
              </w:tcPr>
              <w:p w14:paraId="53115A21" w14:textId="35353D21" w:rsidR="00C26DB7" w:rsidRPr="00887BF7" w:rsidRDefault="0066059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76C0B6A5" w14:textId="77777777" w:rsidR="00453081" w:rsidRPr="00453081" w:rsidRDefault="00453081" w:rsidP="00953544">
      <w:pPr>
        <w:rPr>
          <w:b/>
          <w:sz w:val="24"/>
          <w:szCs w:val="24"/>
        </w:rPr>
      </w:pPr>
    </w:p>
    <w:p w14:paraId="5A2BC290" w14:textId="77777777" w:rsidR="00453081" w:rsidRPr="00453081" w:rsidRDefault="00453081" w:rsidP="00953544">
      <w:pPr>
        <w:rPr>
          <w:sz w:val="24"/>
          <w:szCs w:val="24"/>
        </w:rPr>
      </w:pPr>
    </w:p>
    <w:p w14:paraId="5BD3FA6F" w14:textId="2055EF5D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 xml:space="preserve">End of Task </w:t>
      </w:r>
      <w:r w:rsidR="00C26DB7">
        <w:rPr>
          <w:b/>
          <w:bCs/>
          <w:sz w:val="32"/>
          <w:szCs w:val="32"/>
        </w:rPr>
        <w:t>3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1hhg/bEVRH4bTxNVbh8XGTaX1VWUpPFJPUjtTaLJ7znlYwCrbz3jDmPlBwZuiLgHJixZlVQeZt7JcHIztzkcDQ==" w:salt="UlOmmt4Nl9ysY9KHnrgl6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B7"/>
    <w:rsid w:val="00453081"/>
    <w:rsid w:val="00660592"/>
    <w:rsid w:val="00772D3D"/>
    <w:rsid w:val="00887BF7"/>
    <w:rsid w:val="00953544"/>
    <w:rsid w:val="00C26DB7"/>
    <w:rsid w:val="00CC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08BD0"/>
  <w15:chartTrackingRefBased/>
  <w15:docId w15:val="{BF97C7E3-D7DA-49F7-877C-B5C56E72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table" w:styleId="TableGrid">
    <w:name w:val="Table Grid"/>
    <w:basedOn w:val="TableNormal"/>
    <w:uiPriority w:val="39"/>
    <w:rsid w:val="00C26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7B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96819-3E3D-428A-9ACD-ABD21D14B954}"/>
      </w:docPartPr>
      <w:docPartBody>
        <w:p w:rsidR="00000000" w:rsidRDefault="007330FA"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190E7C6CF93042F19BA44C13A2D03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C60EC-028E-43CD-9C5D-F73756ADDC67}"/>
      </w:docPartPr>
      <w:docPartBody>
        <w:p w:rsidR="00000000" w:rsidRDefault="007330FA" w:rsidP="007330FA">
          <w:pPr>
            <w:pStyle w:val="190E7C6CF93042F19BA44C13A2D032E9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91042FC51C19490282C9DC15DF3E3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9C633-4419-47EE-85A8-1ADD80399EEE}"/>
      </w:docPartPr>
      <w:docPartBody>
        <w:p w:rsidR="00000000" w:rsidRDefault="007330FA" w:rsidP="007330FA">
          <w:pPr>
            <w:pStyle w:val="91042FC51C19490282C9DC15DF3E3274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58536D6D99624355B9C8E2457259F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D8ABA-3F06-4771-8280-BFF2F43D91E4}"/>
      </w:docPartPr>
      <w:docPartBody>
        <w:p w:rsidR="00000000" w:rsidRDefault="007330FA" w:rsidP="007330FA">
          <w:pPr>
            <w:pStyle w:val="58536D6D99624355B9C8E2457259F9B1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1B0013E4806E439FB4519B25BF61F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3C147-5252-4007-9DE0-01ADF77DC37B}"/>
      </w:docPartPr>
      <w:docPartBody>
        <w:p w:rsidR="00000000" w:rsidRDefault="007330FA" w:rsidP="007330FA">
          <w:pPr>
            <w:pStyle w:val="1B0013E4806E439FB4519B25BF61F7C9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1FD6092D93B7425D820D452D08CC4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FF4BB-0F6A-4FDA-9282-C608A91CBC10}"/>
      </w:docPartPr>
      <w:docPartBody>
        <w:p w:rsidR="00000000" w:rsidRDefault="007330FA" w:rsidP="007330FA">
          <w:pPr>
            <w:pStyle w:val="1FD6092D93B7425D820D452D08CC4E6A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E797120E0A2F424ABA8F6E8AA72DE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DA030-5A0C-437B-B511-168BDBBC6A1E}"/>
      </w:docPartPr>
      <w:docPartBody>
        <w:p w:rsidR="00000000" w:rsidRDefault="007330FA" w:rsidP="007330FA">
          <w:pPr>
            <w:pStyle w:val="E797120E0A2F424ABA8F6E8AA72DE216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7EC8B47039614EF3A509A7A5EEE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EF38F-4997-4338-A114-DAE5115EF0C4}"/>
      </w:docPartPr>
      <w:docPartBody>
        <w:p w:rsidR="00000000" w:rsidRDefault="007330FA" w:rsidP="007330FA">
          <w:pPr>
            <w:pStyle w:val="7EC8B47039614EF3A509A7A5EEE05890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54E221FB25724E58A90616B5E014D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FBE78-CDA6-4220-BBF9-046BC71960F4}"/>
      </w:docPartPr>
      <w:docPartBody>
        <w:p w:rsidR="00000000" w:rsidRDefault="007330FA" w:rsidP="007330FA">
          <w:pPr>
            <w:pStyle w:val="54E221FB25724E58A90616B5E014D867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EB236E3BC0CE4CBDA71EEA586406B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970B3-6692-4AC5-B6A8-B4262618A21B}"/>
      </w:docPartPr>
      <w:docPartBody>
        <w:p w:rsidR="00000000" w:rsidRDefault="007330FA" w:rsidP="007330FA">
          <w:pPr>
            <w:pStyle w:val="EB236E3BC0CE4CBDA71EEA586406B052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239E8E0B8C974FE2A95480F375FA4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DB4BC-4977-4023-AF60-4AFFE79CD29F}"/>
      </w:docPartPr>
      <w:docPartBody>
        <w:p w:rsidR="00000000" w:rsidRDefault="007330FA" w:rsidP="007330FA">
          <w:pPr>
            <w:pStyle w:val="239E8E0B8C974FE2A95480F375FA4894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0F04756D1BA847E891B783E82DB6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9637B-1EE3-4C87-944C-119FA7B1D53A}"/>
      </w:docPartPr>
      <w:docPartBody>
        <w:p w:rsidR="00000000" w:rsidRDefault="007330FA" w:rsidP="007330FA">
          <w:pPr>
            <w:pStyle w:val="0F04756D1BA847E891B783E82DB6F9FC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3E85FFEA092E440CA9AA1B2B83191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F99DA-59A9-475F-83E0-0B9A866DBCEB}"/>
      </w:docPartPr>
      <w:docPartBody>
        <w:p w:rsidR="00000000" w:rsidRDefault="007330FA" w:rsidP="007330FA">
          <w:pPr>
            <w:pStyle w:val="3E85FFEA092E440CA9AA1B2B831911D7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B85C3E5F0FB64C84AC211D110612D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A2708-9700-4871-85EB-7496C0B51A58}"/>
      </w:docPartPr>
      <w:docPartBody>
        <w:p w:rsidR="00000000" w:rsidRDefault="007330FA" w:rsidP="007330FA">
          <w:pPr>
            <w:pStyle w:val="B85C3E5F0FB64C84AC211D110612D86C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C0F91497BA204E5D85EA8DAC130BA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F288B-51C5-4858-A1A8-22250DF50276}"/>
      </w:docPartPr>
      <w:docPartBody>
        <w:p w:rsidR="00000000" w:rsidRDefault="007330FA" w:rsidP="007330FA">
          <w:pPr>
            <w:pStyle w:val="C0F91497BA204E5D85EA8DAC130BAC57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EFAF155D672946B4B8AA5B05834F9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CA4B-D4AC-47C1-9FE6-048574CD5C02}"/>
      </w:docPartPr>
      <w:docPartBody>
        <w:p w:rsidR="00000000" w:rsidRDefault="007330FA" w:rsidP="007330FA">
          <w:pPr>
            <w:pStyle w:val="EFAF155D672946B4B8AA5B05834F9807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14318D747C214C899E20CA7816EE1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66ACD-E584-40AE-B6CC-B76AD0F98B10}"/>
      </w:docPartPr>
      <w:docPartBody>
        <w:p w:rsidR="00000000" w:rsidRDefault="007330FA" w:rsidP="007330FA">
          <w:pPr>
            <w:pStyle w:val="14318D747C214C899E20CA7816EE116E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7B97A25251EC4105BC1ED5BC883F1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D9377-699F-42CC-808E-63A867213E65}"/>
      </w:docPartPr>
      <w:docPartBody>
        <w:p w:rsidR="00000000" w:rsidRDefault="007330FA" w:rsidP="007330FA">
          <w:pPr>
            <w:pStyle w:val="7B97A25251EC4105BC1ED5BC883F15E2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F0F7A1246B3545ADAAF8813EA64C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DA183-4B24-4D2A-BCDE-2D055083F59B}"/>
      </w:docPartPr>
      <w:docPartBody>
        <w:p w:rsidR="00000000" w:rsidRDefault="007330FA" w:rsidP="007330FA">
          <w:pPr>
            <w:pStyle w:val="F0F7A1246B3545ADAAF8813EA64CEC74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F0C76F799DE847CA957A881D594CA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EF277-7842-4288-8BE9-3C7193D39D0C}"/>
      </w:docPartPr>
      <w:docPartBody>
        <w:p w:rsidR="00000000" w:rsidRDefault="007330FA" w:rsidP="007330FA">
          <w:pPr>
            <w:pStyle w:val="F0C76F799DE847CA957A881D594CA2A7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12B02BE0E5464C85B8C635F4505AB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C2799-CA5A-4484-A0F4-9F8064253CD5}"/>
      </w:docPartPr>
      <w:docPartBody>
        <w:p w:rsidR="00000000" w:rsidRDefault="007330FA" w:rsidP="007330FA">
          <w:pPr>
            <w:pStyle w:val="12B02BE0E5464C85B8C635F4505AB6AB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ABF8C3C7548E4B04B313D75CC9172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C28DC-94C7-4E44-B540-91E85AD83563}"/>
      </w:docPartPr>
      <w:docPartBody>
        <w:p w:rsidR="00000000" w:rsidRDefault="007330FA" w:rsidP="007330FA">
          <w:pPr>
            <w:pStyle w:val="ABF8C3C7548E4B04B313D75CC91729CD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81B3BAFA590549DCB3A24539C6CF3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58BD3-0C74-494A-99A7-D028273D8C5D}"/>
      </w:docPartPr>
      <w:docPartBody>
        <w:p w:rsidR="00000000" w:rsidRDefault="007330FA" w:rsidP="007330FA">
          <w:pPr>
            <w:pStyle w:val="81B3BAFA590549DCB3A24539C6CF33E1"/>
          </w:pPr>
          <w:r w:rsidRPr="002D500C">
            <w:rPr>
              <w:rStyle w:val="PlaceholderText"/>
            </w:rPr>
            <w:t>Choose an item.</w:t>
          </w:r>
        </w:p>
      </w:docPartBody>
    </w:docPart>
    <w:docPart>
      <w:docPartPr>
        <w:name w:val="095BC3BA0A5F4095848956349BB98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AD1B7-FDE2-42FC-9722-8361345DA66F}"/>
      </w:docPartPr>
      <w:docPartBody>
        <w:p w:rsidR="00000000" w:rsidRDefault="007330FA" w:rsidP="007330FA">
          <w:pPr>
            <w:pStyle w:val="095BC3BA0A5F4095848956349BB98A91"/>
          </w:pPr>
          <w:r w:rsidRPr="002D500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FA"/>
    <w:rsid w:val="0073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30FA"/>
    <w:rPr>
      <w:color w:val="808080"/>
    </w:rPr>
  </w:style>
  <w:style w:type="paragraph" w:customStyle="1" w:styleId="190E7C6CF93042F19BA44C13A2D032E9">
    <w:name w:val="190E7C6CF93042F19BA44C13A2D032E9"/>
    <w:rsid w:val="007330FA"/>
  </w:style>
  <w:style w:type="paragraph" w:customStyle="1" w:styleId="91042FC51C19490282C9DC15DF3E3274">
    <w:name w:val="91042FC51C19490282C9DC15DF3E3274"/>
    <w:rsid w:val="007330FA"/>
  </w:style>
  <w:style w:type="paragraph" w:customStyle="1" w:styleId="58536D6D99624355B9C8E2457259F9B1">
    <w:name w:val="58536D6D99624355B9C8E2457259F9B1"/>
    <w:rsid w:val="007330FA"/>
  </w:style>
  <w:style w:type="paragraph" w:customStyle="1" w:styleId="1B0013E4806E439FB4519B25BF61F7C9">
    <w:name w:val="1B0013E4806E439FB4519B25BF61F7C9"/>
    <w:rsid w:val="007330FA"/>
  </w:style>
  <w:style w:type="paragraph" w:customStyle="1" w:styleId="1FD6092D93B7425D820D452D08CC4E6A">
    <w:name w:val="1FD6092D93B7425D820D452D08CC4E6A"/>
    <w:rsid w:val="007330FA"/>
  </w:style>
  <w:style w:type="paragraph" w:customStyle="1" w:styleId="E797120E0A2F424ABA8F6E8AA72DE216">
    <w:name w:val="E797120E0A2F424ABA8F6E8AA72DE216"/>
    <w:rsid w:val="007330FA"/>
  </w:style>
  <w:style w:type="paragraph" w:customStyle="1" w:styleId="7EC8B47039614EF3A509A7A5EEE05890">
    <w:name w:val="7EC8B47039614EF3A509A7A5EEE05890"/>
    <w:rsid w:val="007330FA"/>
  </w:style>
  <w:style w:type="paragraph" w:customStyle="1" w:styleId="54E221FB25724E58A90616B5E014D867">
    <w:name w:val="54E221FB25724E58A90616B5E014D867"/>
    <w:rsid w:val="007330FA"/>
  </w:style>
  <w:style w:type="paragraph" w:customStyle="1" w:styleId="EB236E3BC0CE4CBDA71EEA586406B052">
    <w:name w:val="EB236E3BC0CE4CBDA71EEA586406B052"/>
    <w:rsid w:val="007330FA"/>
  </w:style>
  <w:style w:type="paragraph" w:customStyle="1" w:styleId="239E8E0B8C974FE2A95480F375FA4894">
    <w:name w:val="239E8E0B8C974FE2A95480F375FA4894"/>
    <w:rsid w:val="007330FA"/>
  </w:style>
  <w:style w:type="paragraph" w:customStyle="1" w:styleId="0F04756D1BA847E891B783E82DB6F9FC">
    <w:name w:val="0F04756D1BA847E891B783E82DB6F9FC"/>
    <w:rsid w:val="007330FA"/>
  </w:style>
  <w:style w:type="paragraph" w:customStyle="1" w:styleId="3E85FFEA092E440CA9AA1B2B831911D7">
    <w:name w:val="3E85FFEA092E440CA9AA1B2B831911D7"/>
    <w:rsid w:val="007330FA"/>
  </w:style>
  <w:style w:type="paragraph" w:customStyle="1" w:styleId="B85C3E5F0FB64C84AC211D110612D86C">
    <w:name w:val="B85C3E5F0FB64C84AC211D110612D86C"/>
    <w:rsid w:val="007330FA"/>
  </w:style>
  <w:style w:type="paragraph" w:customStyle="1" w:styleId="C0F91497BA204E5D85EA8DAC130BAC57">
    <w:name w:val="C0F91497BA204E5D85EA8DAC130BAC57"/>
    <w:rsid w:val="007330FA"/>
  </w:style>
  <w:style w:type="paragraph" w:customStyle="1" w:styleId="EFAF155D672946B4B8AA5B05834F9807">
    <w:name w:val="EFAF155D672946B4B8AA5B05834F9807"/>
    <w:rsid w:val="007330FA"/>
  </w:style>
  <w:style w:type="paragraph" w:customStyle="1" w:styleId="14318D747C214C899E20CA7816EE116E">
    <w:name w:val="14318D747C214C899E20CA7816EE116E"/>
    <w:rsid w:val="007330FA"/>
  </w:style>
  <w:style w:type="paragraph" w:customStyle="1" w:styleId="7B97A25251EC4105BC1ED5BC883F15E2">
    <w:name w:val="7B97A25251EC4105BC1ED5BC883F15E2"/>
    <w:rsid w:val="007330FA"/>
  </w:style>
  <w:style w:type="paragraph" w:customStyle="1" w:styleId="F0F7A1246B3545ADAAF8813EA64CEC74">
    <w:name w:val="F0F7A1246B3545ADAAF8813EA64CEC74"/>
    <w:rsid w:val="007330FA"/>
  </w:style>
  <w:style w:type="paragraph" w:customStyle="1" w:styleId="F0C76F799DE847CA957A881D594CA2A7">
    <w:name w:val="F0C76F799DE847CA957A881D594CA2A7"/>
    <w:rsid w:val="007330FA"/>
  </w:style>
  <w:style w:type="paragraph" w:customStyle="1" w:styleId="12B02BE0E5464C85B8C635F4505AB6AB">
    <w:name w:val="12B02BE0E5464C85B8C635F4505AB6AB"/>
    <w:rsid w:val="007330FA"/>
  </w:style>
  <w:style w:type="paragraph" w:customStyle="1" w:styleId="ABF8C3C7548E4B04B313D75CC91729CD">
    <w:name w:val="ABF8C3C7548E4B04B313D75CC91729CD"/>
    <w:rsid w:val="007330FA"/>
  </w:style>
  <w:style w:type="paragraph" w:customStyle="1" w:styleId="81B3BAFA590549DCB3A24539C6CF33E1">
    <w:name w:val="81B3BAFA590549DCB3A24539C6CF33E1"/>
    <w:rsid w:val="007330FA"/>
  </w:style>
  <w:style w:type="paragraph" w:customStyle="1" w:styleId="095BC3BA0A5F4095848956349BB98A91">
    <w:name w:val="095BC3BA0A5F4095848956349BB98A91"/>
    <w:rsid w:val="00733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2021-10-05T08:48:00Z</dcterms:created>
  <dcterms:modified xsi:type="dcterms:W3CDTF">2021-10-05T08:48:00Z</dcterms:modified>
</cp:coreProperties>
</file>