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6DD4" w14:textId="49DB1771" w:rsidR="00453081" w:rsidRPr="00953544" w:rsidRDefault="00453081" w:rsidP="00953544">
      <w:pPr>
        <w:pStyle w:val="Heading1"/>
      </w:pPr>
      <w:r w:rsidRPr="00953544">
        <w:t xml:space="preserve">Task </w:t>
      </w:r>
      <w:r w:rsidR="00B76102">
        <w:t>4</w:t>
      </w:r>
    </w:p>
    <w:p w14:paraId="6D5B51A1" w14:textId="516A0FB1" w:rsidR="00453081" w:rsidRPr="00953544" w:rsidRDefault="00B76102" w:rsidP="00953544">
      <w:pPr>
        <w:pStyle w:val="Heading2"/>
      </w:pPr>
      <w:r>
        <w:t>Sharing of data</w:t>
      </w:r>
    </w:p>
    <w:p w14:paraId="635771BE" w14:textId="77777777" w:rsidR="00953544" w:rsidRDefault="00953544" w:rsidP="00953544"/>
    <w:p w14:paraId="2CB3615D" w14:textId="451AB9F6" w:rsidR="00953544" w:rsidRPr="00B76102" w:rsidRDefault="00B76102" w:rsidP="00953544">
      <w:pPr>
        <w:rPr>
          <w:sz w:val="24"/>
          <w:szCs w:val="24"/>
        </w:rPr>
      </w:pPr>
      <w:r w:rsidRPr="00B76102">
        <w:rPr>
          <w:sz w:val="24"/>
          <w:szCs w:val="24"/>
        </w:rPr>
        <w:t>Investigate social media Terms &amp; Conditions to which users agree when using their services.</w:t>
      </w:r>
    </w:p>
    <w:p w14:paraId="2D5CED08" w14:textId="1AF16A3E" w:rsidR="00B76102" w:rsidRPr="00B76102" w:rsidRDefault="00B76102" w:rsidP="00953544">
      <w:pPr>
        <w:rPr>
          <w:sz w:val="24"/>
          <w:szCs w:val="24"/>
        </w:rPr>
      </w:pPr>
      <w:r w:rsidRPr="00B76102">
        <w:rPr>
          <w:sz w:val="24"/>
          <w:szCs w:val="24"/>
        </w:rPr>
        <w:t xml:space="preserve">Make a note of </w:t>
      </w:r>
      <w:r>
        <w:rPr>
          <w:sz w:val="24"/>
          <w:szCs w:val="24"/>
        </w:rPr>
        <w:t>THREE</w:t>
      </w:r>
      <w:r w:rsidRPr="00B76102">
        <w:rPr>
          <w:sz w:val="24"/>
          <w:szCs w:val="24"/>
        </w:rPr>
        <w:t xml:space="preserve"> incredible </w:t>
      </w:r>
      <w:r>
        <w:rPr>
          <w:sz w:val="24"/>
          <w:szCs w:val="24"/>
        </w:rPr>
        <w:t xml:space="preserve">fascinating </w:t>
      </w:r>
      <w:r w:rsidRPr="00B76102">
        <w:rPr>
          <w:sz w:val="24"/>
          <w:szCs w:val="24"/>
        </w:rPr>
        <w:t>facts as to how user data can be shared.</w:t>
      </w:r>
    </w:p>
    <w:p w14:paraId="44AD0288" w14:textId="087276AF" w:rsidR="00B76102" w:rsidRPr="00B76102" w:rsidRDefault="00B76102" w:rsidP="00953544">
      <w:pPr>
        <w:rPr>
          <w:sz w:val="24"/>
          <w:szCs w:val="24"/>
        </w:rPr>
      </w:pPr>
      <w:r w:rsidRPr="00B76102">
        <w:rPr>
          <w:sz w:val="24"/>
          <w:szCs w:val="24"/>
        </w:rPr>
        <w:t>Reference where you found the fact. If you can, refer to the part of Terms &amp; Conditions.</w:t>
      </w:r>
    </w:p>
    <w:p w14:paraId="2A3FD9F6" w14:textId="6E9989A8" w:rsidR="00B76102" w:rsidRPr="00B76102" w:rsidRDefault="00B76102" w:rsidP="0095354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B76102" w:rsidRPr="00B76102" w14:paraId="1E7F66AB" w14:textId="77777777" w:rsidTr="00B76102">
        <w:tc>
          <w:tcPr>
            <w:tcW w:w="3114" w:type="dxa"/>
            <w:shd w:val="clear" w:color="auto" w:fill="D9D9D9" w:themeFill="background1" w:themeFillShade="D9"/>
          </w:tcPr>
          <w:p w14:paraId="43D63E72" w14:textId="30CAB5CC" w:rsidR="00B76102" w:rsidRPr="00B76102" w:rsidRDefault="00B76102" w:rsidP="00953544">
            <w:pPr>
              <w:rPr>
                <w:sz w:val="24"/>
                <w:szCs w:val="24"/>
              </w:rPr>
            </w:pPr>
            <w:r w:rsidRPr="00B76102">
              <w:rPr>
                <w:sz w:val="24"/>
                <w:szCs w:val="24"/>
              </w:rPr>
              <w:t>How data can be shared fact: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D268272" w14:textId="070996FE" w:rsidR="00B76102" w:rsidRPr="00B76102" w:rsidRDefault="00B76102" w:rsidP="00953544">
            <w:pPr>
              <w:rPr>
                <w:sz w:val="24"/>
                <w:szCs w:val="24"/>
              </w:rPr>
            </w:pPr>
            <w:r w:rsidRPr="00B76102">
              <w:rPr>
                <w:sz w:val="24"/>
                <w:szCs w:val="24"/>
              </w:rPr>
              <w:t>Social media organisation: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966F987" w14:textId="0EE8FA88" w:rsidR="00B76102" w:rsidRPr="00B76102" w:rsidRDefault="00B76102" w:rsidP="00953544">
            <w:pPr>
              <w:rPr>
                <w:sz w:val="24"/>
                <w:szCs w:val="24"/>
              </w:rPr>
            </w:pPr>
            <w:r w:rsidRPr="00B76102">
              <w:rPr>
                <w:sz w:val="24"/>
                <w:szCs w:val="24"/>
              </w:rPr>
              <w:t>Reference:</w:t>
            </w:r>
          </w:p>
        </w:tc>
      </w:tr>
      <w:tr w:rsidR="00B76102" w:rsidRPr="00B76102" w14:paraId="08E266C8" w14:textId="77777777" w:rsidTr="00B76102">
        <w:sdt>
          <w:sdtPr>
            <w:rPr>
              <w:sz w:val="24"/>
              <w:szCs w:val="24"/>
            </w:rPr>
            <w:id w:val="604691336"/>
            <w:placeholder>
              <w:docPart w:val="DefaultPlaceholder_-1854013440"/>
            </w:placeholder>
            <w:showingPlcHdr/>
          </w:sdtPr>
          <w:sdtContent>
            <w:tc>
              <w:tcPr>
                <w:tcW w:w="3114" w:type="dxa"/>
              </w:tcPr>
              <w:p w14:paraId="1892718F" w14:textId="4C4014E7" w:rsidR="00B76102" w:rsidRPr="00B76102" w:rsidRDefault="00B7610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71534825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</w:tcPr>
              <w:p w14:paraId="451B40B5" w14:textId="591D451C" w:rsidR="00B76102" w:rsidRPr="00B76102" w:rsidRDefault="00B7610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7151763"/>
            <w:placeholder>
              <w:docPart w:val="DefaultPlaceholder_-1854013440"/>
            </w:placeholder>
            <w:showingPlcHdr/>
          </w:sdtPr>
          <w:sdtContent>
            <w:tc>
              <w:tcPr>
                <w:tcW w:w="2925" w:type="dxa"/>
              </w:tcPr>
              <w:p w14:paraId="418E3DB7" w14:textId="0590D170" w:rsidR="00B76102" w:rsidRPr="00B76102" w:rsidRDefault="00B76102" w:rsidP="00953544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76102" w:rsidRPr="00B76102" w14:paraId="3B968086" w14:textId="77777777" w:rsidTr="00A831CE">
        <w:sdt>
          <w:sdtPr>
            <w:rPr>
              <w:sz w:val="24"/>
              <w:szCs w:val="24"/>
            </w:rPr>
            <w:id w:val="-2143573966"/>
            <w:placeholder>
              <w:docPart w:val="5B7EEC563CDD4FA58813790F77510332"/>
            </w:placeholder>
            <w:showingPlcHdr/>
          </w:sdtPr>
          <w:sdtContent>
            <w:tc>
              <w:tcPr>
                <w:tcW w:w="3114" w:type="dxa"/>
              </w:tcPr>
              <w:p w14:paraId="477BF766" w14:textId="77777777" w:rsidR="00B76102" w:rsidRPr="00B76102" w:rsidRDefault="00B76102" w:rsidP="00A831CE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51210761"/>
            <w:placeholder>
              <w:docPart w:val="5B7EEC563CDD4FA58813790F77510332"/>
            </w:placeholder>
            <w:showingPlcHdr/>
          </w:sdtPr>
          <w:sdtContent>
            <w:tc>
              <w:tcPr>
                <w:tcW w:w="2977" w:type="dxa"/>
              </w:tcPr>
              <w:p w14:paraId="79CEEA54" w14:textId="77777777" w:rsidR="00B76102" w:rsidRPr="00B76102" w:rsidRDefault="00B76102" w:rsidP="00A831CE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4162140"/>
            <w:placeholder>
              <w:docPart w:val="5B7EEC563CDD4FA58813790F77510332"/>
            </w:placeholder>
            <w:showingPlcHdr/>
          </w:sdtPr>
          <w:sdtContent>
            <w:tc>
              <w:tcPr>
                <w:tcW w:w="2925" w:type="dxa"/>
              </w:tcPr>
              <w:p w14:paraId="12009666" w14:textId="77777777" w:rsidR="00B76102" w:rsidRPr="00B76102" w:rsidRDefault="00B76102" w:rsidP="00A831CE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76102" w:rsidRPr="00B76102" w14:paraId="7BD44ABA" w14:textId="77777777" w:rsidTr="00A831CE">
        <w:sdt>
          <w:sdtPr>
            <w:rPr>
              <w:sz w:val="24"/>
              <w:szCs w:val="24"/>
            </w:rPr>
            <w:id w:val="1472326111"/>
            <w:placeholder>
              <w:docPart w:val="6759450D142D4452A194FDFB3A0AF856"/>
            </w:placeholder>
            <w:showingPlcHdr/>
          </w:sdtPr>
          <w:sdtContent>
            <w:tc>
              <w:tcPr>
                <w:tcW w:w="3114" w:type="dxa"/>
              </w:tcPr>
              <w:p w14:paraId="0E52A0B5" w14:textId="77777777" w:rsidR="00B76102" w:rsidRPr="00B76102" w:rsidRDefault="00B76102" w:rsidP="00A831CE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56325133"/>
            <w:placeholder>
              <w:docPart w:val="6759450D142D4452A194FDFB3A0AF856"/>
            </w:placeholder>
            <w:showingPlcHdr/>
          </w:sdtPr>
          <w:sdtContent>
            <w:tc>
              <w:tcPr>
                <w:tcW w:w="2977" w:type="dxa"/>
              </w:tcPr>
              <w:p w14:paraId="12EBF22F" w14:textId="77777777" w:rsidR="00B76102" w:rsidRPr="00B76102" w:rsidRDefault="00B76102" w:rsidP="00A831CE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84199042"/>
            <w:placeholder>
              <w:docPart w:val="6759450D142D4452A194FDFB3A0AF856"/>
            </w:placeholder>
            <w:showingPlcHdr/>
          </w:sdtPr>
          <w:sdtContent>
            <w:tc>
              <w:tcPr>
                <w:tcW w:w="2925" w:type="dxa"/>
              </w:tcPr>
              <w:p w14:paraId="00B6B1EC" w14:textId="77777777" w:rsidR="00B76102" w:rsidRPr="00B76102" w:rsidRDefault="00B76102" w:rsidP="00A831CE">
                <w:pPr>
                  <w:rPr>
                    <w:sz w:val="24"/>
                    <w:szCs w:val="24"/>
                  </w:rPr>
                </w:pPr>
                <w:r w:rsidRPr="002D500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342E353" w14:textId="77777777" w:rsidR="00B76102" w:rsidRPr="00B76102" w:rsidRDefault="00B76102" w:rsidP="00953544">
      <w:pPr>
        <w:rPr>
          <w:sz w:val="24"/>
          <w:szCs w:val="24"/>
        </w:rPr>
      </w:pPr>
    </w:p>
    <w:p w14:paraId="78AAF05E" w14:textId="77777777" w:rsidR="00953544" w:rsidRPr="00B76102" w:rsidRDefault="00953544" w:rsidP="00953544">
      <w:pPr>
        <w:rPr>
          <w:sz w:val="24"/>
          <w:szCs w:val="24"/>
        </w:rPr>
      </w:pPr>
    </w:p>
    <w:p w14:paraId="554BA49F" w14:textId="77777777" w:rsidR="00453081" w:rsidRPr="00453081" w:rsidRDefault="00453081" w:rsidP="00953544">
      <w:pPr>
        <w:rPr>
          <w:sz w:val="24"/>
          <w:szCs w:val="24"/>
        </w:rPr>
      </w:pPr>
    </w:p>
    <w:p w14:paraId="51F74832" w14:textId="312CF369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B76102">
        <w:rPr>
          <w:b/>
          <w:bCs/>
          <w:sz w:val="32"/>
          <w:szCs w:val="32"/>
        </w:rPr>
        <w:t>4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rAh66RIK1c5TJ3E4vyiV04peSUXEnR7z7/Hrq2Hff2tIiogGe9mNZUssAPDKyeLcPSpKBO18NhqNNFiRRUarQ==" w:salt="gc2MjfGiljHQ2YOnhRcvF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02"/>
    <w:rsid w:val="00453081"/>
    <w:rsid w:val="00772D3D"/>
    <w:rsid w:val="00953544"/>
    <w:rsid w:val="00B624EA"/>
    <w:rsid w:val="00B7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0272B"/>
  <w15:chartTrackingRefBased/>
  <w15:docId w15:val="{4DC817B5-C81E-40EE-BF81-5A965C71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table" w:styleId="TableGrid">
    <w:name w:val="Table Grid"/>
    <w:basedOn w:val="TableNormal"/>
    <w:uiPriority w:val="39"/>
    <w:rsid w:val="00B76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61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D790-F35D-41C4-8D26-E59B52C45868}"/>
      </w:docPartPr>
      <w:docPartBody>
        <w:p w:rsidR="00000000" w:rsidRDefault="000B4009">
          <w:r w:rsidRPr="002D50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EEC563CDD4FA58813790F77510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78E29-E239-472B-902B-D4A5F5B190B1}"/>
      </w:docPartPr>
      <w:docPartBody>
        <w:p w:rsidR="00000000" w:rsidRDefault="000B4009" w:rsidP="000B4009">
          <w:pPr>
            <w:pStyle w:val="5B7EEC563CDD4FA58813790F77510332"/>
          </w:pPr>
          <w:r w:rsidRPr="002D50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9450D142D4452A194FDFB3A0AF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4CAC-4E64-4BB4-9EA2-AAD6F64DDB43}"/>
      </w:docPartPr>
      <w:docPartBody>
        <w:p w:rsidR="00000000" w:rsidRDefault="000B4009" w:rsidP="000B4009">
          <w:pPr>
            <w:pStyle w:val="6759450D142D4452A194FDFB3A0AF856"/>
          </w:pPr>
          <w:r w:rsidRPr="002D50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09"/>
    <w:rsid w:val="000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4009"/>
    <w:rPr>
      <w:color w:val="808080"/>
    </w:rPr>
  </w:style>
  <w:style w:type="paragraph" w:customStyle="1" w:styleId="5B7EEC563CDD4FA58813790F77510332">
    <w:name w:val="5B7EEC563CDD4FA58813790F77510332"/>
    <w:rsid w:val="000B4009"/>
  </w:style>
  <w:style w:type="paragraph" w:customStyle="1" w:styleId="6759450D142D4452A194FDFB3A0AF856">
    <w:name w:val="6759450D142D4452A194FDFB3A0AF856"/>
    <w:rsid w:val="000B4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2021-10-05T08:56:00Z</dcterms:created>
  <dcterms:modified xsi:type="dcterms:W3CDTF">2021-10-05T08:56:00Z</dcterms:modified>
</cp:coreProperties>
</file>