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45C4" w14:textId="4D565A60" w:rsidR="00453081" w:rsidRPr="00953544" w:rsidRDefault="00453081" w:rsidP="00953544">
      <w:pPr>
        <w:pStyle w:val="Heading1"/>
      </w:pPr>
      <w:r w:rsidRPr="00953544">
        <w:t xml:space="preserve">Task </w:t>
      </w:r>
      <w:r w:rsidR="00844F4B">
        <w:t>6</w:t>
      </w:r>
    </w:p>
    <w:p w14:paraId="28554FF7" w14:textId="3F9A796E" w:rsidR="00453081" w:rsidRPr="00953544" w:rsidRDefault="00DC0C6F" w:rsidP="00953544">
      <w:pPr>
        <w:pStyle w:val="Heading2"/>
      </w:pPr>
      <w:r>
        <w:t>FOI Act (Scotland)</w:t>
      </w:r>
    </w:p>
    <w:p w14:paraId="6BE96F73" w14:textId="77777777" w:rsidR="00953544" w:rsidRDefault="00953544" w:rsidP="00953544"/>
    <w:p w14:paraId="051A9753" w14:textId="2AC35BEA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>The Freedom of Information Act (Scotland) allows for information to be obtained.</w:t>
      </w:r>
    </w:p>
    <w:p w14:paraId="23A9D835" w14:textId="1E61B216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 xml:space="preserve">Working with a partner, investigate the FOI Act for Scotland and </w:t>
      </w:r>
      <w:r w:rsidRPr="00DB5ACA">
        <w:rPr>
          <w:b/>
          <w:bCs/>
          <w:i/>
          <w:iCs/>
          <w:sz w:val="24"/>
          <w:szCs w:val="24"/>
          <w:highlight w:val="yellow"/>
        </w:rPr>
        <w:t>create a PowerPoint presentation</w:t>
      </w:r>
      <w:r>
        <w:rPr>
          <w:sz w:val="24"/>
          <w:szCs w:val="24"/>
        </w:rPr>
        <w:t xml:space="preserve">, saving the file as Task </w:t>
      </w:r>
      <w:r w:rsidR="00844F4B">
        <w:rPr>
          <w:sz w:val="24"/>
          <w:szCs w:val="24"/>
        </w:rPr>
        <w:t>6</w:t>
      </w:r>
      <w:r>
        <w:rPr>
          <w:sz w:val="24"/>
          <w:szCs w:val="24"/>
        </w:rPr>
        <w:t>, ensuring you cover the following...</w:t>
      </w:r>
    </w:p>
    <w:p w14:paraId="6AEEE8B4" w14:textId="6A6229EA" w:rsidR="00DC0C6F" w:rsidRDefault="00DC0C6F" w:rsidP="00953544">
      <w:pPr>
        <w:rPr>
          <w:sz w:val="24"/>
          <w:szCs w:val="24"/>
        </w:rPr>
      </w:pPr>
    </w:p>
    <w:p w14:paraId="52EEDED5" w14:textId="1C187431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>Detail the main rights a person has to obtaining information:</w:t>
      </w:r>
    </w:p>
    <w:p w14:paraId="712E490D" w14:textId="5E092F7E" w:rsidR="00DC0C6F" w:rsidRDefault="00DC0C6F" w:rsidP="00953544">
      <w:pPr>
        <w:rPr>
          <w:sz w:val="24"/>
          <w:szCs w:val="24"/>
        </w:rPr>
      </w:pPr>
    </w:p>
    <w:p w14:paraId="216FE744" w14:textId="77777777" w:rsidR="00DC0C6F" w:rsidRDefault="00DC0C6F" w:rsidP="00953544">
      <w:pPr>
        <w:rPr>
          <w:sz w:val="24"/>
          <w:szCs w:val="24"/>
        </w:rPr>
      </w:pPr>
    </w:p>
    <w:p w14:paraId="201AC3DF" w14:textId="4B5EDFF1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>How does a person obtain information and what timescale is written into law?</w:t>
      </w:r>
    </w:p>
    <w:p w14:paraId="23966129" w14:textId="590DF838" w:rsidR="00DC0C6F" w:rsidRDefault="00DC0C6F" w:rsidP="00953544">
      <w:pPr>
        <w:rPr>
          <w:sz w:val="24"/>
          <w:szCs w:val="24"/>
        </w:rPr>
      </w:pPr>
    </w:p>
    <w:p w14:paraId="07F85CB5" w14:textId="77777777" w:rsidR="00DC0C6F" w:rsidRDefault="00DC0C6F" w:rsidP="00953544">
      <w:pPr>
        <w:rPr>
          <w:sz w:val="24"/>
          <w:szCs w:val="24"/>
        </w:rPr>
      </w:pPr>
    </w:p>
    <w:p w14:paraId="4FA7B2D7" w14:textId="7BDB9815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>When is a person unable to obtain information, for what reasons?</w:t>
      </w:r>
    </w:p>
    <w:p w14:paraId="130F71A5" w14:textId="5224965D" w:rsidR="00DC0C6F" w:rsidRDefault="00DC0C6F" w:rsidP="00953544">
      <w:pPr>
        <w:rPr>
          <w:sz w:val="24"/>
          <w:szCs w:val="24"/>
        </w:rPr>
      </w:pPr>
    </w:p>
    <w:p w14:paraId="60A946CC" w14:textId="77777777" w:rsidR="00DC0C6F" w:rsidRDefault="00DC0C6F" w:rsidP="00953544">
      <w:pPr>
        <w:rPr>
          <w:sz w:val="24"/>
          <w:szCs w:val="24"/>
        </w:rPr>
      </w:pPr>
    </w:p>
    <w:p w14:paraId="314539FE" w14:textId="0BBE3028" w:rsidR="00DC0C6F" w:rsidRDefault="00DC0C6F" w:rsidP="00953544">
      <w:pPr>
        <w:rPr>
          <w:sz w:val="24"/>
          <w:szCs w:val="24"/>
        </w:rPr>
      </w:pPr>
      <w:r>
        <w:rPr>
          <w:sz w:val="24"/>
          <w:szCs w:val="24"/>
        </w:rPr>
        <w:t>What other information did you find out?</w:t>
      </w:r>
    </w:p>
    <w:p w14:paraId="0DB4E96A" w14:textId="0383CEFD" w:rsidR="00453081" w:rsidRDefault="00453081" w:rsidP="00953544">
      <w:pPr>
        <w:rPr>
          <w:b/>
          <w:sz w:val="28"/>
          <w:szCs w:val="28"/>
        </w:rPr>
      </w:pPr>
    </w:p>
    <w:p w14:paraId="72A880A5" w14:textId="455C37BF" w:rsidR="00BA68D8" w:rsidRDefault="00BA68D8" w:rsidP="00953544">
      <w:pPr>
        <w:rPr>
          <w:b/>
          <w:sz w:val="28"/>
          <w:szCs w:val="28"/>
        </w:rPr>
      </w:pPr>
    </w:p>
    <w:p w14:paraId="7DD37353" w14:textId="1A73E06C" w:rsidR="00BA68D8" w:rsidRDefault="00BA68D8" w:rsidP="009535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**** Have you completed the presentation and saved the file as Task </w:t>
      </w:r>
      <w:r w:rsidR="00844F4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?</w:t>
      </w:r>
    </w:p>
    <w:p w14:paraId="030765B8" w14:textId="2A7821BC" w:rsidR="00BA68D8" w:rsidRPr="00BA68D8" w:rsidRDefault="00BA68D8" w:rsidP="00953544">
      <w:pPr>
        <w:rPr>
          <w:sz w:val="28"/>
          <w:szCs w:val="28"/>
        </w:rPr>
      </w:pPr>
      <w:r w:rsidRPr="00BA68D8">
        <w:rPr>
          <w:sz w:val="28"/>
          <w:szCs w:val="28"/>
        </w:rPr>
        <w:t xml:space="preserve">YES </w:t>
      </w:r>
      <w:sdt>
        <w:sdtPr>
          <w:rPr>
            <w:sz w:val="28"/>
            <w:szCs w:val="28"/>
          </w:rPr>
          <w:id w:val="27961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2D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706B526F" w14:textId="40B25F2F" w:rsidR="00453081" w:rsidRDefault="00BA68D8" w:rsidP="00953544">
      <w:pPr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sdt>
        <w:sdtPr>
          <w:rPr>
            <w:sz w:val="28"/>
            <w:szCs w:val="28"/>
          </w:rPr>
          <w:id w:val="27490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375DC37" w14:textId="77777777" w:rsidR="00BA68D8" w:rsidRPr="00DC0C6F" w:rsidRDefault="00BA68D8" w:rsidP="00953544">
      <w:pPr>
        <w:rPr>
          <w:sz w:val="28"/>
          <w:szCs w:val="28"/>
        </w:rPr>
      </w:pPr>
    </w:p>
    <w:p w14:paraId="60465EBD" w14:textId="307E86ED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844F4B">
        <w:rPr>
          <w:b/>
          <w:bCs/>
          <w:sz w:val="32"/>
          <w:szCs w:val="32"/>
        </w:rPr>
        <w:t>6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42F5E"/>
    <w:multiLevelType w:val="hybridMultilevel"/>
    <w:tmpl w:val="C6F8BB50"/>
    <w:lvl w:ilvl="0" w:tplc="980C85FA">
      <w:start w:val="1"/>
      <w:numFmt w:val="decimal"/>
      <w:lvlText w:val="%1."/>
      <w:lvlJc w:val="left"/>
      <w:pPr>
        <w:ind w:left="12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4A4E227C">
      <w:start w:val="1"/>
      <w:numFmt w:val="lowerLetter"/>
      <w:lvlText w:val="%2."/>
      <w:lvlJc w:val="left"/>
      <w:pPr>
        <w:ind w:left="197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GB" w:eastAsia="en-US" w:bidi="ar-SA"/>
      </w:rPr>
    </w:lvl>
    <w:lvl w:ilvl="2" w:tplc="6AA6D034">
      <w:numFmt w:val="bullet"/>
      <w:lvlText w:val="•"/>
      <w:lvlJc w:val="left"/>
      <w:pPr>
        <w:ind w:left="2954" w:hanging="360"/>
      </w:pPr>
      <w:rPr>
        <w:rFonts w:hint="default"/>
        <w:lang w:val="en-GB" w:eastAsia="en-US" w:bidi="ar-SA"/>
      </w:rPr>
    </w:lvl>
    <w:lvl w:ilvl="3" w:tplc="DFE0197A">
      <w:numFmt w:val="bullet"/>
      <w:lvlText w:val="•"/>
      <w:lvlJc w:val="left"/>
      <w:pPr>
        <w:ind w:left="3928" w:hanging="360"/>
      </w:pPr>
      <w:rPr>
        <w:rFonts w:hint="default"/>
        <w:lang w:val="en-GB" w:eastAsia="en-US" w:bidi="ar-SA"/>
      </w:rPr>
    </w:lvl>
    <w:lvl w:ilvl="4" w:tplc="AD32C83A">
      <w:numFmt w:val="bullet"/>
      <w:lvlText w:val="•"/>
      <w:lvlJc w:val="left"/>
      <w:pPr>
        <w:ind w:left="4902" w:hanging="360"/>
      </w:pPr>
      <w:rPr>
        <w:rFonts w:hint="default"/>
        <w:lang w:val="en-GB" w:eastAsia="en-US" w:bidi="ar-SA"/>
      </w:rPr>
    </w:lvl>
    <w:lvl w:ilvl="5" w:tplc="13BA3004">
      <w:numFmt w:val="bullet"/>
      <w:lvlText w:val="•"/>
      <w:lvlJc w:val="left"/>
      <w:pPr>
        <w:ind w:left="5876" w:hanging="360"/>
      </w:pPr>
      <w:rPr>
        <w:rFonts w:hint="default"/>
        <w:lang w:val="en-GB" w:eastAsia="en-US" w:bidi="ar-SA"/>
      </w:rPr>
    </w:lvl>
    <w:lvl w:ilvl="6" w:tplc="78BAF75A">
      <w:numFmt w:val="bullet"/>
      <w:lvlText w:val="•"/>
      <w:lvlJc w:val="left"/>
      <w:pPr>
        <w:ind w:left="6850" w:hanging="360"/>
      </w:pPr>
      <w:rPr>
        <w:rFonts w:hint="default"/>
        <w:lang w:val="en-GB" w:eastAsia="en-US" w:bidi="ar-SA"/>
      </w:rPr>
    </w:lvl>
    <w:lvl w:ilvl="7" w:tplc="C3D68D58">
      <w:numFmt w:val="bullet"/>
      <w:lvlText w:val="•"/>
      <w:lvlJc w:val="left"/>
      <w:pPr>
        <w:ind w:left="7824" w:hanging="360"/>
      </w:pPr>
      <w:rPr>
        <w:rFonts w:hint="default"/>
        <w:lang w:val="en-GB" w:eastAsia="en-US" w:bidi="ar-SA"/>
      </w:rPr>
    </w:lvl>
    <w:lvl w:ilvl="8" w:tplc="1172B6D0">
      <w:numFmt w:val="bullet"/>
      <w:lvlText w:val="•"/>
      <w:lvlJc w:val="left"/>
      <w:pPr>
        <w:ind w:left="8798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yTjDQBDWcJ4cetbZPj67GLEgo88+B7VeYSSBDjQ1LqPOK0txx+CSqtpXzKY2KqfF95y+GAJ1gjR+NfpS3FRpg==" w:salt="j0/BCcTrW5tcpaqGnx92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6F"/>
    <w:rsid w:val="0023502C"/>
    <w:rsid w:val="00453081"/>
    <w:rsid w:val="00772D3D"/>
    <w:rsid w:val="008002D5"/>
    <w:rsid w:val="00844F4B"/>
    <w:rsid w:val="00953544"/>
    <w:rsid w:val="00BA68D8"/>
    <w:rsid w:val="00CB23DB"/>
    <w:rsid w:val="00DB5ACA"/>
    <w:rsid w:val="00DC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1DC"/>
  <w15:chartTrackingRefBased/>
  <w15:docId w15:val="{8C84D947-11E7-4F18-944B-829A643B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paragraph" w:styleId="ListParagraph">
    <w:name w:val="List Paragraph"/>
    <w:basedOn w:val="Normal"/>
    <w:uiPriority w:val="1"/>
    <w:qFormat/>
    <w:rsid w:val="00DC0C6F"/>
    <w:pPr>
      <w:widowControl w:val="0"/>
      <w:autoSpaceDE w:val="0"/>
      <w:autoSpaceDN w:val="0"/>
      <w:spacing w:after="0" w:line="240" w:lineRule="auto"/>
      <w:ind w:left="1253" w:hanging="36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49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2021-10-18T04:03:00Z</dcterms:created>
  <dcterms:modified xsi:type="dcterms:W3CDTF">2022-02-08T15:29:00Z</dcterms:modified>
</cp:coreProperties>
</file>