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F2C03" w14:textId="77D0F434" w:rsidR="00453081" w:rsidRPr="00953544" w:rsidRDefault="00453081" w:rsidP="00953544">
      <w:pPr>
        <w:pStyle w:val="Heading1"/>
      </w:pPr>
      <w:r w:rsidRPr="00953544">
        <w:t xml:space="preserve">Task </w:t>
      </w:r>
      <w:r w:rsidR="005B38B2">
        <w:t>7</w:t>
      </w:r>
    </w:p>
    <w:p w14:paraId="3D783752" w14:textId="2C178837" w:rsidR="00453081" w:rsidRPr="00953544" w:rsidRDefault="005B3A61" w:rsidP="00953544">
      <w:pPr>
        <w:pStyle w:val="Heading2"/>
      </w:pPr>
      <w:r>
        <w:t>GDPR</w:t>
      </w:r>
    </w:p>
    <w:p w14:paraId="35B4B53D" w14:textId="77777777" w:rsidR="00DD0B2C" w:rsidRDefault="00DD0B2C" w:rsidP="005B3A61">
      <w:pPr>
        <w:rPr>
          <w:b/>
          <w:bCs/>
          <w:sz w:val="24"/>
          <w:szCs w:val="24"/>
          <w:u w:val="single"/>
        </w:rPr>
      </w:pPr>
    </w:p>
    <w:p w14:paraId="13A21D03" w14:textId="206DF74B" w:rsidR="005B3A61" w:rsidRPr="00DC0C6F" w:rsidRDefault="005B3A61" w:rsidP="005B3A61">
      <w:pPr>
        <w:rPr>
          <w:sz w:val="24"/>
          <w:szCs w:val="24"/>
        </w:rPr>
      </w:pPr>
      <w:r w:rsidRPr="00DC0C6F">
        <w:rPr>
          <w:sz w:val="24"/>
          <w:szCs w:val="24"/>
        </w:rPr>
        <w:t>The General Data Protection Act replaced the Data Protection Act in this country in 2018.</w:t>
      </w:r>
    </w:p>
    <w:p w14:paraId="4D3FAFCA" w14:textId="77777777" w:rsidR="005B3A61" w:rsidRDefault="005B3A61" w:rsidP="005B3A61">
      <w:pPr>
        <w:tabs>
          <w:tab w:val="left" w:pos="1254"/>
        </w:tabs>
        <w:spacing w:line="256" w:lineRule="auto"/>
        <w:ind w:right="1118"/>
      </w:pPr>
      <w:r>
        <w:t>There are eight main rights that individuals have with regard to their data.</w:t>
      </w:r>
    </w:p>
    <w:p w14:paraId="1F47BEF6" w14:textId="77777777" w:rsidR="005B3A61" w:rsidRDefault="005B3A61" w:rsidP="005B3A61">
      <w:pPr>
        <w:tabs>
          <w:tab w:val="left" w:pos="1254"/>
        </w:tabs>
        <w:spacing w:line="256" w:lineRule="auto"/>
        <w:ind w:right="1118"/>
      </w:pPr>
      <w:r>
        <w:t>Use the internet to explain what each of these are and what they mean for</w:t>
      </w:r>
      <w:r w:rsidRPr="00DC0C6F">
        <w:rPr>
          <w:spacing w:val="-13"/>
        </w:rPr>
        <w:t xml:space="preserve"> </w:t>
      </w:r>
      <w:r>
        <w:t>you (in your own words and not copied/pasted).</w:t>
      </w:r>
    </w:p>
    <w:p w14:paraId="1E75B065" w14:textId="77777777" w:rsidR="005B3A61" w:rsidRDefault="005B3A61" w:rsidP="005B3A61">
      <w:pPr>
        <w:tabs>
          <w:tab w:val="left" w:pos="1254"/>
        </w:tabs>
        <w:spacing w:line="256" w:lineRule="auto"/>
        <w:ind w:right="1118"/>
      </w:pPr>
    </w:p>
    <w:p w14:paraId="23FCE20B" w14:textId="77777777" w:rsidR="005B3A61" w:rsidRDefault="005B3A61" w:rsidP="005B3A61">
      <w:pPr>
        <w:tabs>
          <w:tab w:val="left" w:pos="1254"/>
        </w:tabs>
        <w:spacing w:line="256" w:lineRule="auto"/>
        <w:ind w:right="1118"/>
      </w:pPr>
      <w:r>
        <w:t>ONE:</w:t>
      </w:r>
    </w:p>
    <w:sdt>
      <w:sdtPr>
        <w:id w:val="2047716331"/>
        <w:placeholder>
          <w:docPart w:val="DefaultPlaceholder_-1854013440"/>
        </w:placeholder>
        <w:showingPlcHdr/>
      </w:sdtPr>
      <w:sdtEndPr/>
      <w:sdtContent>
        <w:p w14:paraId="3778812F" w14:textId="08E46CE0" w:rsidR="005B3A61" w:rsidRDefault="00331F56" w:rsidP="005B3A61">
          <w:pPr>
            <w:tabs>
              <w:tab w:val="left" w:pos="1254"/>
            </w:tabs>
            <w:spacing w:line="256" w:lineRule="auto"/>
            <w:ind w:right="1118"/>
          </w:pPr>
          <w:r w:rsidRPr="00932502">
            <w:rPr>
              <w:rStyle w:val="PlaceholderText"/>
            </w:rPr>
            <w:t>Click or tap here to enter text.</w:t>
          </w:r>
        </w:p>
      </w:sdtContent>
    </w:sdt>
    <w:p w14:paraId="2500C2F7" w14:textId="77777777" w:rsidR="005B3A61" w:rsidRDefault="005B3A61" w:rsidP="005B3A61">
      <w:pPr>
        <w:tabs>
          <w:tab w:val="left" w:pos="1254"/>
        </w:tabs>
        <w:spacing w:line="256" w:lineRule="auto"/>
        <w:ind w:right="1118"/>
      </w:pPr>
      <w:r>
        <w:t>TWO:</w:t>
      </w:r>
    </w:p>
    <w:sdt>
      <w:sdtPr>
        <w:id w:val="-347791945"/>
        <w:placeholder>
          <w:docPart w:val="DefaultPlaceholder_-1854013440"/>
        </w:placeholder>
        <w:showingPlcHdr/>
      </w:sdtPr>
      <w:sdtEndPr/>
      <w:sdtContent>
        <w:p w14:paraId="29443DDF" w14:textId="23D45838" w:rsidR="005B3A61" w:rsidRDefault="00331F56" w:rsidP="005B3A61">
          <w:pPr>
            <w:tabs>
              <w:tab w:val="left" w:pos="1254"/>
            </w:tabs>
            <w:spacing w:line="256" w:lineRule="auto"/>
            <w:ind w:right="1118"/>
          </w:pPr>
          <w:r w:rsidRPr="00932502">
            <w:rPr>
              <w:rStyle w:val="PlaceholderText"/>
            </w:rPr>
            <w:t>Click or tap here to enter text.</w:t>
          </w:r>
        </w:p>
      </w:sdtContent>
    </w:sdt>
    <w:p w14:paraId="3A065A12" w14:textId="77777777" w:rsidR="005B3A61" w:rsidRDefault="005B3A61" w:rsidP="005B3A61">
      <w:pPr>
        <w:tabs>
          <w:tab w:val="left" w:pos="1254"/>
        </w:tabs>
        <w:spacing w:line="256" w:lineRule="auto"/>
        <w:ind w:right="1118"/>
      </w:pPr>
      <w:r>
        <w:t>THREE:</w:t>
      </w:r>
    </w:p>
    <w:sdt>
      <w:sdtPr>
        <w:id w:val="-1201462810"/>
        <w:placeholder>
          <w:docPart w:val="DefaultPlaceholder_-1854013440"/>
        </w:placeholder>
        <w:showingPlcHdr/>
      </w:sdtPr>
      <w:sdtEndPr/>
      <w:sdtContent>
        <w:p w14:paraId="20BA3803" w14:textId="6080B860" w:rsidR="005B3A61" w:rsidRDefault="00331F56" w:rsidP="005B3A61">
          <w:pPr>
            <w:tabs>
              <w:tab w:val="left" w:pos="1254"/>
            </w:tabs>
            <w:spacing w:line="256" w:lineRule="auto"/>
            <w:ind w:right="1118"/>
          </w:pPr>
          <w:r w:rsidRPr="00932502">
            <w:rPr>
              <w:rStyle w:val="PlaceholderText"/>
            </w:rPr>
            <w:t>Click or tap here to enter text.</w:t>
          </w:r>
        </w:p>
      </w:sdtContent>
    </w:sdt>
    <w:p w14:paraId="23038BE8" w14:textId="77777777" w:rsidR="005B3A61" w:rsidRDefault="005B3A61" w:rsidP="005B3A61">
      <w:pPr>
        <w:tabs>
          <w:tab w:val="left" w:pos="1254"/>
        </w:tabs>
        <w:spacing w:line="256" w:lineRule="auto"/>
        <w:ind w:right="1118"/>
      </w:pPr>
      <w:r>
        <w:t>FOUR:</w:t>
      </w:r>
    </w:p>
    <w:sdt>
      <w:sdtPr>
        <w:id w:val="-1909220530"/>
        <w:placeholder>
          <w:docPart w:val="DefaultPlaceholder_-1854013440"/>
        </w:placeholder>
        <w:showingPlcHdr/>
      </w:sdtPr>
      <w:sdtEndPr/>
      <w:sdtContent>
        <w:p w14:paraId="5A1AFB54" w14:textId="342A57F8" w:rsidR="005B3A61" w:rsidRDefault="00331F56" w:rsidP="005B3A61">
          <w:pPr>
            <w:tabs>
              <w:tab w:val="left" w:pos="1254"/>
            </w:tabs>
            <w:spacing w:line="256" w:lineRule="auto"/>
            <w:ind w:right="1118"/>
          </w:pPr>
          <w:r w:rsidRPr="00932502">
            <w:rPr>
              <w:rStyle w:val="PlaceholderText"/>
            </w:rPr>
            <w:t>Click or tap here to enter text.</w:t>
          </w:r>
        </w:p>
      </w:sdtContent>
    </w:sdt>
    <w:p w14:paraId="58289A42" w14:textId="77777777" w:rsidR="005B3A61" w:rsidRDefault="005B3A61" w:rsidP="005B3A61">
      <w:pPr>
        <w:tabs>
          <w:tab w:val="left" w:pos="1254"/>
        </w:tabs>
        <w:spacing w:line="256" w:lineRule="auto"/>
        <w:ind w:right="1118"/>
      </w:pPr>
      <w:r>
        <w:t>FIVE:</w:t>
      </w:r>
    </w:p>
    <w:sdt>
      <w:sdtPr>
        <w:id w:val="-1285414101"/>
        <w:placeholder>
          <w:docPart w:val="DefaultPlaceholder_-1854013440"/>
        </w:placeholder>
        <w:showingPlcHdr/>
      </w:sdtPr>
      <w:sdtEndPr/>
      <w:sdtContent>
        <w:p w14:paraId="28B2C087" w14:textId="3581CF60" w:rsidR="005B3A61" w:rsidRDefault="00331F56" w:rsidP="005B3A61">
          <w:pPr>
            <w:tabs>
              <w:tab w:val="left" w:pos="1254"/>
            </w:tabs>
            <w:spacing w:line="256" w:lineRule="auto"/>
            <w:ind w:right="1118"/>
          </w:pPr>
          <w:r w:rsidRPr="00932502">
            <w:rPr>
              <w:rStyle w:val="PlaceholderText"/>
            </w:rPr>
            <w:t>Click or tap here to enter text.</w:t>
          </w:r>
        </w:p>
      </w:sdtContent>
    </w:sdt>
    <w:p w14:paraId="6C90B9C1" w14:textId="77777777" w:rsidR="005B3A61" w:rsidRDefault="005B3A61" w:rsidP="005B3A61">
      <w:pPr>
        <w:tabs>
          <w:tab w:val="left" w:pos="1254"/>
        </w:tabs>
        <w:spacing w:line="256" w:lineRule="auto"/>
        <w:ind w:right="1118"/>
      </w:pPr>
      <w:r>
        <w:t>SIX:</w:t>
      </w:r>
    </w:p>
    <w:sdt>
      <w:sdtPr>
        <w:id w:val="672227055"/>
        <w:placeholder>
          <w:docPart w:val="DefaultPlaceholder_-1854013440"/>
        </w:placeholder>
        <w:showingPlcHdr/>
      </w:sdtPr>
      <w:sdtEndPr/>
      <w:sdtContent>
        <w:p w14:paraId="07332298" w14:textId="27D92C93" w:rsidR="005B3A61" w:rsidRDefault="00331F56" w:rsidP="005B3A61">
          <w:pPr>
            <w:tabs>
              <w:tab w:val="left" w:pos="1254"/>
            </w:tabs>
            <w:spacing w:line="256" w:lineRule="auto"/>
            <w:ind w:right="1118"/>
          </w:pPr>
          <w:r w:rsidRPr="00932502">
            <w:rPr>
              <w:rStyle w:val="PlaceholderText"/>
            </w:rPr>
            <w:t>Click or tap here to enter text.</w:t>
          </w:r>
        </w:p>
      </w:sdtContent>
    </w:sdt>
    <w:p w14:paraId="4FC2CFE6" w14:textId="77777777" w:rsidR="005B3A61" w:rsidRDefault="005B3A61" w:rsidP="005B3A61">
      <w:pPr>
        <w:tabs>
          <w:tab w:val="left" w:pos="1254"/>
        </w:tabs>
        <w:spacing w:line="256" w:lineRule="auto"/>
        <w:ind w:right="1118"/>
      </w:pPr>
      <w:r>
        <w:t>SEVEN:</w:t>
      </w:r>
    </w:p>
    <w:sdt>
      <w:sdtPr>
        <w:id w:val="774825083"/>
        <w:placeholder>
          <w:docPart w:val="DefaultPlaceholder_-1854013440"/>
        </w:placeholder>
        <w:showingPlcHdr/>
      </w:sdtPr>
      <w:sdtEndPr/>
      <w:sdtContent>
        <w:p w14:paraId="7FAE8A9C" w14:textId="5FDDD2DE" w:rsidR="005B3A61" w:rsidRDefault="00331F56" w:rsidP="005B3A61">
          <w:pPr>
            <w:tabs>
              <w:tab w:val="left" w:pos="1254"/>
            </w:tabs>
            <w:spacing w:line="256" w:lineRule="auto"/>
            <w:ind w:right="1118"/>
          </w:pPr>
          <w:r w:rsidRPr="00932502">
            <w:rPr>
              <w:rStyle w:val="PlaceholderText"/>
            </w:rPr>
            <w:t>Click or tap here to enter text.</w:t>
          </w:r>
        </w:p>
      </w:sdtContent>
    </w:sdt>
    <w:p w14:paraId="66087DA1" w14:textId="77777777" w:rsidR="005B3A61" w:rsidRDefault="005B3A61" w:rsidP="005B3A61">
      <w:pPr>
        <w:tabs>
          <w:tab w:val="left" w:pos="1254"/>
        </w:tabs>
        <w:spacing w:line="256" w:lineRule="auto"/>
        <w:ind w:right="1118"/>
      </w:pPr>
      <w:r>
        <w:t>EIGHT:</w:t>
      </w:r>
    </w:p>
    <w:sdt>
      <w:sdtPr>
        <w:rPr>
          <w:sz w:val="24"/>
          <w:szCs w:val="24"/>
        </w:rPr>
        <w:id w:val="1976567223"/>
        <w:placeholder>
          <w:docPart w:val="DefaultPlaceholder_-1854013440"/>
        </w:placeholder>
        <w:showingPlcHdr/>
      </w:sdtPr>
      <w:sdtEndPr/>
      <w:sdtContent>
        <w:p w14:paraId="30EBDE00" w14:textId="418A7615" w:rsidR="00453081" w:rsidRPr="00453081" w:rsidRDefault="00331F56" w:rsidP="00953544">
          <w:pPr>
            <w:rPr>
              <w:sz w:val="24"/>
              <w:szCs w:val="24"/>
            </w:rPr>
          </w:pPr>
          <w:r w:rsidRPr="00932502">
            <w:rPr>
              <w:rStyle w:val="PlaceholderText"/>
            </w:rPr>
            <w:t>Click or tap here to enter text.</w:t>
          </w:r>
        </w:p>
      </w:sdtContent>
    </w:sdt>
    <w:p w14:paraId="064FE7C9" w14:textId="77777777" w:rsidR="00331F56" w:rsidRDefault="00331F56" w:rsidP="00953544">
      <w:pPr>
        <w:rPr>
          <w:b/>
          <w:bCs/>
          <w:sz w:val="32"/>
          <w:szCs w:val="32"/>
        </w:rPr>
      </w:pPr>
    </w:p>
    <w:p w14:paraId="63B07FB0" w14:textId="69AEEC27" w:rsidR="00772D3D" w:rsidRPr="00953544" w:rsidRDefault="00953544" w:rsidP="00953544">
      <w:pPr>
        <w:rPr>
          <w:b/>
          <w:bCs/>
          <w:sz w:val="32"/>
          <w:szCs w:val="32"/>
        </w:rPr>
      </w:pPr>
      <w:r w:rsidRPr="00953544">
        <w:rPr>
          <w:b/>
          <w:bCs/>
          <w:sz w:val="32"/>
          <w:szCs w:val="32"/>
        </w:rPr>
        <w:t xml:space="preserve">End of Task </w:t>
      </w:r>
      <w:r w:rsidR="005B38B2">
        <w:rPr>
          <w:b/>
          <w:bCs/>
          <w:sz w:val="32"/>
          <w:szCs w:val="32"/>
        </w:rPr>
        <w:t>7</w:t>
      </w:r>
    </w:p>
    <w:sectPr w:rsidR="00772D3D" w:rsidRPr="009535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y8aU5K3e0QrtsV83gC1gbZ18okrGdtptWGg/RpYftpsBPOQeekhabkKFN11BpiSXbZanOvB2gqTOLBAJyC/teA==" w:salt="r/bkd3GSO5cJ9F0BqByd9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A61"/>
    <w:rsid w:val="00331F56"/>
    <w:rsid w:val="00437826"/>
    <w:rsid w:val="00453081"/>
    <w:rsid w:val="00515148"/>
    <w:rsid w:val="005B38B2"/>
    <w:rsid w:val="005B3A61"/>
    <w:rsid w:val="006B71C4"/>
    <w:rsid w:val="00772D3D"/>
    <w:rsid w:val="00953544"/>
    <w:rsid w:val="00DD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6D3E7"/>
  <w15:chartTrackingRefBased/>
  <w15:docId w15:val="{279A2A74-49EB-4357-9B2E-CE799CDBD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544"/>
    <w:pPr>
      <w:widowControl w:val="0"/>
      <w:autoSpaceDE w:val="0"/>
      <w:autoSpaceDN w:val="0"/>
      <w:spacing w:before="149" w:after="0" w:line="240" w:lineRule="auto"/>
      <w:jc w:val="both"/>
      <w:outlineLvl w:val="0"/>
    </w:pPr>
    <w:rPr>
      <w:rFonts w:ascii="Calibri" w:eastAsia="Calibri" w:hAnsi="Calibri" w:cs="Calibri"/>
      <w:b/>
      <w:bCs/>
      <w:color w:val="719928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3544"/>
    <w:pPr>
      <w:widowControl w:val="0"/>
      <w:autoSpaceDE w:val="0"/>
      <w:autoSpaceDN w:val="0"/>
      <w:spacing w:before="149" w:after="0" w:line="240" w:lineRule="auto"/>
      <w:jc w:val="both"/>
      <w:outlineLvl w:val="1"/>
    </w:pPr>
    <w:rPr>
      <w:rFonts w:ascii="Calibri" w:eastAsia="Calibri" w:hAnsi="Calibri" w:cs="Calibri"/>
      <w:color w:val="719928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544"/>
    <w:rPr>
      <w:rFonts w:ascii="Calibri" w:eastAsia="Calibri" w:hAnsi="Calibri" w:cs="Calibri"/>
      <w:b/>
      <w:bCs/>
      <w:color w:val="719928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953544"/>
    <w:rPr>
      <w:rFonts w:ascii="Calibri" w:eastAsia="Calibri" w:hAnsi="Calibri" w:cs="Calibri"/>
      <w:color w:val="719928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331F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2%20Course%20Documents\Data%20Security%20NC%20-%20H9E2%2045\MG%20tasks%20instead%20of%20original%20tasks\1Task%20XXX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AB221-4936-4B40-BB25-F05AEDFA7004}"/>
      </w:docPartPr>
      <w:docPartBody>
        <w:p w:rsidR="00417F01" w:rsidRDefault="000F0F27">
          <w:r w:rsidRPr="0093250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F27"/>
    <w:rsid w:val="000F0F27"/>
    <w:rsid w:val="0041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F0F2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1Task XXX</Template>
  <TotalTime>2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6</cp:revision>
  <dcterms:created xsi:type="dcterms:W3CDTF">2021-10-18T04:05:00Z</dcterms:created>
  <dcterms:modified xsi:type="dcterms:W3CDTF">2022-02-08T15:29:00Z</dcterms:modified>
</cp:coreProperties>
</file>